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 w14:paraId="4B008AD8" w14:textId="77777777">
        <w:trPr>
          <w:trHeight w:val="9915"/>
        </w:trPr>
        <w:tc>
          <w:tcPr>
            <w:tcW w:w="10178" w:type="dxa"/>
          </w:tcPr>
          <w:p w:rsidR="00C90B6E" w:rsidP="00FE2AA3" w:rsidRDefault="00C90B6E" w14:paraId="11CA5117" w14:textId="77777777">
            <w:pPr>
              <w:rPr>
                <w:bCs/>
              </w:rPr>
            </w:pPr>
          </w:p>
          <w:p w:rsidR="00A0160C" w:rsidP="00A0160C" w:rsidRDefault="00A0160C" w14:paraId="4E180C80" w14:textId="77777777">
            <w:pPr>
              <w:spacing w:after="115"/>
              <w:ind w:left="276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</w:p>
          <w:p w:rsidR="00A0160C" w:rsidP="00A0160C" w:rsidRDefault="00A0160C" w14:paraId="3E92D94B" w14:textId="77777777">
            <w:pPr>
              <w:spacing w:after="115"/>
              <w:ind w:left="276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</w:p>
          <w:p w:rsidR="00A0160C" w:rsidP="00A0160C" w:rsidRDefault="00A0160C" w14:paraId="19958CFD" w14:textId="0BA47115">
            <w:pPr>
              <w:spacing w:after="115"/>
              <w:ind w:left="276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…………………………………………………………….……………………………. BÖLÜM BAŞKANLIĞINA </w:t>
            </w:r>
          </w:p>
          <w:p w:rsidRPr="005F27D8" w:rsidR="00A0160C" w:rsidP="00A0160C" w:rsidRDefault="00A0160C" w14:paraId="1384006E" w14:textId="77777777">
            <w:pPr>
              <w:spacing w:after="115"/>
              <w:ind w:left="276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Pr="005F27D8" w:rsidR="00A0160C" w:rsidP="00A0160C" w:rsidRDefault="00A0160C" w14:paraId="194E9124" w14:textId="77777777">
            <w:pPr>
              <w:spacing w:after="107"/>
              <w:ind w:left="576"/>
              <w:rPr>
                <w:rFonts w:asciiTheme="majorHAnsi" w:hAnsiTheme="majorHAnsi"/>
                <w:sz w:val="24"/>
                <w:szCs w:val="24"/>
              </w:rPr>
            </w:pP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 </w:t>
            </w:r>
          </w:p>
          <w:p w:rsidRPr="005F27D8" w:rsidR="00A0160C" w:rsidP="00A0160C" w:rsidRDefault="00A0160C" w14:paraId="7622D3A3" w14:textId="77777777">
            <w:pPr>
              <w:spacing w:after="29" w:line="290" w:lineRule="auto"/>
              <w:ind w:left="576" w:right="360"/>
              <w:jc w:val="both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Bölümünüz </w:t>
            </w:r>
            <w:r w:rsidRPr="005F27D8">
              <w:rPr>
                <w:rFonts w:eastAsia="Times New Roman" w:cs="Times New Roman" w:asciiTheme="majorHAnsi" w:hAnsiTheme="majorHAnsi"/>
                <w:color w:val="7F7F7F"/>
                <w:sz w:val="24"/>
                <w:szCs w:val="24"/>
              </w:rPr>
              <w:t>…………………………..</w:t>
            </w: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 numaralı öğrencisiyim. Aşağıda bilgileri verilen dersin sınavından beklediğim notu alamadım. Sınav kâğıdımın yeniden incel</w:t>
            </w:r>
            <w:r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enmesini arz ederim. </w:t>
            </w:r>
            <w:r>
              <w:rPr>
                <w:rFonts w:eastAsia="Times New Roman" w:cs="Times New Roman" w:asciiTheme="majorHAnsi" w:hAnsiTheme="majorHAnsi"/>
                <w:sz w:val="24"/>
                <w:szCs w:val="24"/>
              </w:rPr>
              <w:tab/>
            </w: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>…/…/20</w:t>
            </w:r>
            <w:r>
              <w:rPr>
                <w:rFonts w:eastAsia="Times New Roman" w:cs="Times New Roman" w:asciiTheme="majorHAnsi" w:hAnsiTheme="majorHAnsi"/>
                <w:sz w:val="24"/>
                <w:szCs w:val="24"/>
              </w:rPr>
              <w:t>2</w:t>
            </w:r>
            <w:r w:rsidRPr="005F27D8">
              <w:rPr>
                <w:rFonts w:eastAsia="Times New Roman" w:cs="Times New Roman" w:asciiTheme="majorHAnsi" w:hAnsiTheme="majorHAnsi"/>
                <w:sz w:val="24"/>
                <w:szCs w:val="24"/>
              </w:rPr>
              <w:t xml:space="preserve">... </w:t>
            </w:r>
          </w:p>
          <w:p w:rsidR="00A0160C" w:rsidP="00A0160C" w:rsidRDefault="00A0160C" w14:paraId="311E11F2" w14:textId="77777777">
            <w:pPr>
              <w:spacing w:after="99"/>
              <w:ind w:left="7080"/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</w:pPr>
            <w:r w:rsidRPr="005F27D8"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  <w:t xml:space="preserve"> (Ad Soyad, imza) </w:t>
            </w:r>
          </w:p>
          <w:p w:rsidR="00A0160C" w:rsidP="00A0160C" w:rsidRDefault="00A0160C" w14:paraId="111D7460" w14:textId="77777777">
            <w:pPr>
              <w:spacing w:after="99"/>
              <w:ind w:left="7080"/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  <w:p w:rsidR="00A0160C" w:rsidP="00A0160C" w:rsidRDefault="00A0160C" w14:paraId="77296BC4" w14:textId="77777777">
            <w:pPr>
              <w:spacing w:after="99"/>
              <w:ind w:left="7080"/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  <w:p w:rsidR="00A0160C" w:rsidP="00A0160C" w:rsidRDefault="00A0160C" w14:paraId="3C472BB8" w14:textId="77777777">
            <w:pPr>
              <w:spacing w:after="99"/>
              <w:ind w:left="7080"/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  <w:p w:rsidRPr="005F27D8" w:rsidR="00A0160C" w:rsidP="00A0160C" w:rsidRDefault="00A0160C" w14:paraId="3418FEF2" w14:textId="77777777">
            <w:pPr>
              <w:spacing w:after="99"/>
              <w:ind w:left="7080"/>
              <w:rPr>
                <w:rFonts w:eastAsia="Times New Roman" w:cs="Times New Roman"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  <w:p w:rsidRPr="00C53C1A" w:rsidR="00A0160C" w:rsidP="00A0160C" w:rsidRDefault="00A0160C" w14:paraId="69A342F5" w14:textId="77777777">
            <w:pPr>
              <w:spacing w:after="99"/>
              <w:ind w:right="860"/>
              <w:jc w:val="right"/>
              <w:rPr>
                <w:rFonts w:eastAsia="Times New Roman" w:cs="Times New Roman" w:asciiTheme="majorHAnsi" w:hAnsiTheme="majorHAnsi"/>
                <w:b/>
                <w:color w:val="BFBFBF" w:themeColor="background1" w:themeShade="BF"/>
                <w:sz w:val="18"/>
                <w:szCs w:val="18"/>
              </w:rPr>
            </w:pPr>
          </w:p>
          <w:tbl>
            <w:tblPr>
              <w:tblStyle w:val="TabloKlavuzu"/>
              <w:tblW w:w="10154" w:type="dxa"/>
              <w:tblLook w:val="04A0" w:firstRow="1" w:lastRow="0" w:firstColumn="1" w:lastColumn="0" w:noHBand="0" w:noVBand="1"/>
            </w:tblPr>
            <w:tblGrid>
              <w:gridCol w:w="1603"/>
              <w:gridCol w:w="3637"/>
              <w:gridCol w:w="1248"/>
              <w:gridCol w:w="3666"/>
            </w:tblGrid>
            <w:tr w:rsidRPr="00C53C1A" w:rsidR="00A0160C" w:rsidTr="00FC64B4" w14:paraId="7B10B768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374CAD3C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139EB6C8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4AD6E448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Programı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31007EE4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  <w:tr w:rsidRPr="00C53C1A" w:rsidR="00A0160C" w:rsidTr="00FC64B4" w14:paraId="209A4E90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4B591508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T.C. Kimlik No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33889E50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1B2E24B4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Öğrenci No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5442C55C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  <w:tr w:rsidRPr="00C53C1A" w:rsidR="00A0160C" w:rsidTr="00FC64B4" w14:paraId="173F4732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5AC4B29E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Telefon No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47053C1A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2EDF9015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E-Posta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51A738EA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  <w:tr w:rsidRPr="00C53C1A" w:rsidR="00A0160C" w:rsidTr="00FC64B4" w14:paraId="35F3C65D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719B0900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Dersin Kodu - Adı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63B53BE9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3AC83DAD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Öğretim Elemanı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2EF2DC22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  <w:tr w:rsidRPr="00C53C1A" w:rsidR="00A0160C" w:rsidTr="00FC64B4" w14:paraId="6E9947DC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640DB899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Aldığı Rakamlı Not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7D6FA51D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3F1E3A14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Beklediği Rakamlı Not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05A6E484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  <w:tr w:rsidRPr="00C53C1A" w:rsidR="00A0160C" w:rsidTr="00FC64B4" w14:paraId="3557307E" w14:textId="77777777">
              <w:trPr>
                <w:trHeight w:val="454"/>
              </w:trPr>
              <w:tc>
                <w:tcPr>
                  <w:tcW w:w="1603" w:type="dxa"/>
                  <w:vAlign w:val="center"/>
                </w:tcPr>
                <w:p w:rsidRPr="00C53C1A" w:rsidR="00A0160C" w:rsidP="00A0160C" w:rsidRDefault="00A0160C" w14:paraId="0966ADB3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İncelenecek Sınav*</w:t>
                  </w:r>
                </w:p>
              </w:tc>
              <w:tc>
                <w:tcPr>
                  <w:tcW w:w="3637" w:type="dxa"/>
                  <w:vAlign w:val="center"/>
                </w:tcPr>
                <w:p w:rsidRPr="00C53C1A" w:rsidR="00A0160C" w:rsidP="00A0160C" w:rsidRDefault="00A0160C" w14:paraId="4322595C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Pr="00C53C1A" w:rsidR="00A0160C" w:rsidP="00A0160C" w:rsidRDefault="00A0160C" w14:paraId="17CAF425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  <w:r w:rsidRPr="00C53C1A"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  <w:t>Grubu**</w:t>
                  </w:r>
                </w:p>
              </w:tc>
              <w:tc>
                <w:tcPr>
                  <w:tcW w:w="3666" w:type="dxa"/>
                  <w:vAlign w:val="center"/>
                </w:tcPr>
                <w:p w:rsidRPr="00C53C1A" w:rsidR="00A0160C" w:rsidP="00A0160C" w:rsidRDefault="00A0160C" w14:paraId="6004DB1F" w14:textId="77777777">
                  <w:pPr>
                    <w:rPr>
                      <w:rFonts w:eastAsia="Times New Roman" w:cs="Times New Roman" w:asciiTheme="majorHAnsi" w:hAnsiTheme="maj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Pr="00C53C1A" w:rsidR="00A0160C" w:rsidP="00A0160C" w:rsidRDefault="00A0160C" w14:paraId="6CEC31C1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  <w:bookmarkStart w:name="OLE_LINK11" w:id="0"/>
            <w:bookmarkStart w:name="OLE_LINK12" w:id="1"/>
            <w:bookmarkStart w:name="OLE_LINK13" w:id="2"/>
            <w:r w:rsidRPr="00C53C1A">
              <w:rPr>
                <w:rFonts w:eastAsia="Times New Roman" w:cs="Times New Roman" w:asciiTheme="majorHAnsi" w:hAnsiTheme="majorHAnsi"/>
                <w:b/>
                <w:sz w:val="20"/>
              </w:rPr>
              <w:t>*</w:t>
            </w:r>
            <w:r w:rsidRPr="00C53C1A">
              <w:rPr>
                <w:rFonts w:eastAsia="Times New Roman" w:cs="Times New Roman" w:asciiTheme="majorHAnsi" w:hAnsiTheme="majorHAnsi"/>
                <w:sz w:val="20"/>
              </w:rPr>
              <w:t xml:space="preserve">Ara Sınav, Dönem Sonu, Özür, Bütünleme, Ödev. </w:t>
            </w:r>
          </w:p>
          <w:p w:rsidRPr="00C53C1A" w:rsidR="00A0160C" w:rsidP="00A0160C" w:rsidRDefault="00A0160C" w14:paraId="3C3DAD1A" w14:textId="77777777">
            <w:pPr>
              <w:spacing w:after="51"/>
              <w:ind w:left="-5"/>
              <w:jc w:val="both"/>
              <w:rPr>
                <w:rFonts w:eastAsia="Times New Roman" w:cs="Times New Roman" w:asciiTheme="majorHAnsi" w:hAnsiTheme="majorHAnsi"/>
                <w:sz w:val="20"/>
              </w:rPr>
            </w:pPr>
            <w:r w:rsidRPr="00C53C1A">
              <w:rPr>
                <w:rFonts w:eastAsia="Times New Roman" w:cs="Times New Roman" w:asciiTheme="majorHAnsi" w:hAnsiTheme="majorHAnsi"/>
                <w:b/>
                <w:sz w:val="20"/>
              </w:rPr>
              <w:t>**</w:t>
            </w:r>
            <w:r w:rsidRPr="00C53C1A">
              <w:rPr>
                <w:rFonts w:eastAsia="Times New Roman" w:cs="Times New Roman" w:asciiTheme="majorHAnsi" w:hAnsiTheme="majorHAnsi"/>
                <w:sz w:val="20"/>
              </w:rPr>
              <w:t>A grubu, B grubu vb.</w:t>
            </w:r>
          </w:p>
          <w:p w:rsidR="00A0160C" w:rsidP="00A0160C" w:rsidRDefault="00A0160C" w14:paraId="25269F2E" w14:textId="77777777">
            <w:pPr>
              <w:spacing w:after="51"/>
              <w:ind w:left="-5" w:hanging="10"/>
              <w:jc w:val="both"/>
              <w:rPr>
                <w:rFonts w:eastAsia="Times New Roman" w:cs="Times New Roman" w:asciiTheme="majorHAnsi" w:hAnsiTheme="majorHAnsi"/>
                <w:sz w:val="20"/>
              </w:rPr>
            </w:pPr>
            <w:r w:rsidRPr="00C53C1A">
              <w:rPr>
                <w:rFonts w:eastAsia="Times New Roman" w:cs="Times New Roman" w:asciiTheme="majorHAnsi" w:hAnsiTheme="majorHAnsi"/>
                <w:b/>
                <w:sz w:val="20"/>
              </w:rPr>
              <w:t>Not:</w:t>
            </w:r>
            <w:r w:rsidRPr="00C53C1A">
              <w:rPr>
                <w:rFonts w:eastAsia="Times New Roman" w:cs="Times New Roman" w:asciiTheme="majorHAnsi" w:hAnsiTheme="majorHAnsi"/>
                <w:sz w:val="20"/>
              </w:rPr>
              <w:t xml:space="preserve"> Yeniden inceleme dilekçesi sınav sonuçları ilan edildikten itibaren </w:t>
            </w:r>
            <w:r w:rsidRPr="00C53C1A">
              <w:rPr>
                <w:rFonts w:eastAsia="Times New Roman" w:cs="Times New Roman" w:asciiTheme="majorHAnsi" w:hAnsiTheme="majorHAnsi"/>
                <w:b/>
                <w:sz w:val="20"/>
                <w:u w:val="single" w:color="000000"/>
              </w:rPr>
              <w:t>en geç 3 gün</w:t>
            </w:r>
            <w:r w:rsidRPr="00C53C1A">
              <w:rPr>
                <w:rFonts w:eastAsia="Times New Roman" w:cs="Times New Roman" w:asciiTheme="majorHAnsi" w:hAnsiTheme="majorHAnsi"/>
                <w:sz w:val="20"/>
              </w:rPr>
              <w:t xml:space="preserve"> içerisinde ilgili bölüm başkanlığına verilmelidir. </w:t>
            </w:r>
          </w:p>
          <w:p w:rsidR="00A0160C" w:rsidP="00A0160C" w:rsidRDefault="00A0160C" w14:paraId="22582197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="00A0160C" w:rsidP="00A0160C" w:rsidRDefault="00A0160C" w14:paraId="31212AF2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="00A0160C" w:rsidP="00A0160C" w:rsidRDefault="00A0160C" w14:paraId="27A0EBB9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="00A0160C" w:rsidP="00A0160C" w:rsidRDefault="00A0160C" w14:paraId="3C75DF0D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="00A0160C" w:rsidP="00A0160C" w:rsidRDefault="00A0160C" w14:paraId="019A91BF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="00A0160C" w:rsidP="00A0160C" w:rsidRDefault="00A0160C" w14:paraId="299D54C5" w14:textId="77777777">
            <w:pPr>
              <w:spacing w:after="51"/>
              <w:ind w:left="-5" w:hanging="10"/>
              <w:jc w:val="both"/>
              <w:rPr>
                <w:rFonts w:asciiTheme="majorHAnsi" w:hAnsiTheme="majorHAnsi"/>
              </w:rPr>
            </w:pPr>
          </w:p>
          <w:p w:rsidRPr="00C53C1A" w:rsidR="00A0160C" w:rsidP="00A0160C" w:rsidRDefault="00A0160C" w14:paraId="79376BD9" w14:textId="77777777">
            <w:pPr>
              <w:spacing w:after="51"/>
              <w:jc w:val="both"/>
              <w:rPr>
                <w:rFonts w:asciiTheme="majorHAnsi" w:hAnsiTheme="majorHAnsi"/>
              </w:rPr>
            </w:pPr>
          </w:p>
          <w:p w:rsidRPr="00C53C1A" w:rsidR="00A0160C" w:rsidP="00A0160C" w:rsidRDefault="00A0160C" w14:paraId="55B56E4B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b/>
                <w:u w:val="single"/>
              </w:rPr>
            </w:pPr>
            <w:r w:rsidRPr="00C53C1A">
              <w:rPr>
                <w:rFonts w:eastAsia="Times New Roman" w:cs="Times New Roman" w:asciiTheme="majorHAnsi" w:hAnsiTheme="majorHAnsi"/>
              </w:rPr>
              <w:lastRenderedPageBreak/>
              <w:t xml:space="preserve"> </w:t>
            </w:r>
            <w:r w:rsidRPr="00C53C1A">
              <w:rPr>
                <w:rFonts w:eastAsia="Times New Roman" w:cs="Times New Roman" w:asciiTheme="majorHAnsi" w:hAnsiTheme="majorHAnsi"/>
                <w:b/>
                <w:sz w:val="24"/>
                <w:u w:val="single"/>
              </w:rPr>
              <w:t xml:space="preserve">Bu Kısım Öğretim </w:t>
            </w:r>
            <w:r w:rsidRPr="00C53C1A">
              <w:rPr>
                <w:rFonts w:eastAsia="Times New Roman" w:cs="Times New Roman" w:asciiTheme="majorHAnsi" w:hAnsiTheme="majorHAnsi"/>
                <w:b/>
                <w:u w:val="single"/>
              </w:rPr>
              <w:t>Elemanı</w:t>
            </w:r>
            <w:r w:rsidRPr="00C53C1A">
              <w:rPr>
                <w:rFonts w:eastAsia="Times New Roman" w:cs="Times New Roman" w:asciiTheme="majorHAnsi" w:hAnsiTheme="majorHAnsi"/>
                <w:b/>
                <w:sz w:val="24"/>
                <w:u w:val="single"/>
              </w:rPr>
              <w:t xml:space="preserve"> Tarafından Doldurulacaktır</w:t>
            </w:r>
          </w:p>
          <w:p w:rsidRPr="00C53C1A" w:rsidR="00A0160C" w:rsidP="00A0160C" w:rsidRDefault="00A0160C" w14:paraId="2C551122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sz w:val="24"/>
              </w:rPr>
            </w:pPr>
            <w:r w:rsidRPr="00C53C1A">
              <w:rPr>
                <w:rFonts w:asciiTheme="majorHAnsi" w:hAnsiTheme="majorHAnsi"/>
                <w:b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48965AB0" wp14:editId="4B21EA47">
                      <wp:extent cx="172212" cy="134112"/>
                      <wp:effectExtent l="0" t="0" r="0" b="0"/>
                      <wp:docPr id="12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13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90" style="width:13.55pt;height:10.55pt;mso-position-horizontal-relative:char;mso-position-vertical-relative:line" coordsize="172212,134112" o:spid="_x0000_s1026" w14:anchorId="20DA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">
                      <v:shape id="Shape 316" style="position:absolute;width:172212;height:134112;visibility:visible;mso-wrap-style:square;v-text-anchor:top" coordsize="172212,134112" o:spid="_x0000_s1027" filled="f" strokeweight="2.04pt" path="m,134112r172212,l1722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">
                        <v:path textboxrect="0,0,172212,134112" arrowok="t"/>
                      </v:shape>
                      <w10:anchorlock/>
                    </v:group>
                  </w:pict>
                </mc:Fallback>
              </mc:AlternateContent>
            </w:r>
            <w:r w:rsidRPr="00C53C1A">
              <w:rPr>
                <w:rFonts w:eastAsia="Times New Roman" w:cs="Times New Roman" w:asciiTheme="majorHAnsi" w:hAnsiTheme="majorHAnsi"/>
              </w:rPr>
              <w:t xml:space="preserve">  </w:t>
            </w:r>
            <w:bookmarkStart w:name="OLE_LINK16" w:id="3"/>
            <w:bookmarkStart w:name="OLE_LINK17" w:id="4"/>
            <w:bookmarkStart w:name="OLE_LINK18" w:id="5"/>
            <w:r w:rsidRPr="00C53C1A">
              <w:rPr>
                <w:rFonts w:eastAsia="Times New Roman" w:cs="Times New Roman" w:asciiTheme="majorHAnsi" w:hAnsiTheme="majorHAnsi"/>
                <w:sz w:val="24"/>
              </w:rPr>
              <w:t xml:space="preserve">Maddi hata </w:t>
            </w:r>
            <w:bookmarkEnd w:id="3"/>
            <w:bookmarkEnd w:id="4"/>
            <w:bookmarkEnd w:id="5"/>
            <w:r w:rsidRPr="00C53C1A">
              <w:rPr>
                <w:rFonts w:eastAsia="Times New Roman" w:cs="Times New Roman" w:asciiTheme="majorHAnsi" w:hAnsiTheme="majorHAnsi"/>
              </w:rPr>
              <w:t>yoktur</w:t>
            </w:r>
            <w:r>
              <w:rPr>
                <w:rFonts w:eastAsia="Times New Roman" w:cs="Times New Roman" w:asciiTheme="majorHAnsi" w:hAnsiTheme="majorHAnsi"/>
              </w:rPr>
              <w:t xml:space="preserve">  </w:t>
            </w:r>
            <w:r w:rsidRPr="00C53C1A">
              <w:rPr>
                <w:rFonts w:eastAsia="Times New Roman" w:cs="Times New Roman" w:asciiTheme="majorHAnsi" w:hAnsiTheme="majorHAnsi"/>
              </w:rPr>
              <w:tab/>
            </w:r>
            <w:r w:rsidRPr="00C53C1A">
              <w:rPr>
                <w:rFonts w:asciiTheme="majorHAnsi" w:hAnsiTheme="majorHAnsi"/>
                <w:b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6F25858C" wp14:editId="0D81514F">
                      <wp:extent cx="172212" cy="134112"/>
                      <wp:effectExtent l="0" t="0" r="0" b="0"/>
                      <wp:docPr id="18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19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90" style="width:13.55pt;height:10.55pt;mso-position-horizontal-relative:char;mso-position-vertical-relative:line" coordsize="172212,134112" o:spid="_x0000_s1026" w14:anchorId="1D7CE5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">
                      <v:shape id="Shape 316" style="position:absolute;width:172212;height:134112;visibility:visible;mso-wrap-style:square;v-text-anchor:top" coordsize="172212,134112" o:spid="_x0000_s1027" filled="f" strokeweight="2.04pt" path="m,134112r172212,l1722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">
                        <v:path textboxrect="0,0,172212,134112" arrowok="t"/>
                      </v:shape>
                      <w10:anchorlock/>
                    </v:group>
                  </w:pict>
                </mc:Fallback>
              </mc:AlternateContent>
            </w:r>
            <w:r w:rsidRPr="00C53C1A">
              <w:rPr>
                <w:rFonts w:eastAsia="Times New Roman" w:cs="Times New Roman" w:asciiTheme="majorHAnsi" w:hAnsiTheme="majorHAnsi"/>
              </w:rPr>
              <w:t xml:space="preserve">  </w:t>
            </w:r>
            <w:r w:rsidRPr="00C53C1A">
              <w:rPr>
                <w:rFonts w:eastAsia="Times New Roman" w:cs="Times New Roman" w:asciiTheme="majorHAnsi" w:hAnsiTheme="majorHAnsi"/>
                <w:sz w:val="24"/>
              </w:rPr>
              <w:t xml:space="preserve">Maddi hata vardır </w:t>
            </w:r>
            <w:r w:rsidRPr="00C53C1A">
              <w:rPr>
                <w:rFonts w:eastAsia="Times New Roman" w:cs="Times New Roman" w:asciiTheme="majorHAnsi" w:hAnsiTheme="majorHAnsi"/>
              </w:rPr>
              <w:t>(Sınav evrakının fotokopisi ektedir.)</w:t>
            </w:r>
          </w:p>
          <w:p w:rsidRPr="00C53C1A" w:rsidR="00A0160C" w:rsidP="00A0160C" w:rsidRDefault="00A0160C" w14:paraId="567F0FAE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b/>
              </w:rPr>
            </w:pPr>
            <w:r w:rsidRPr="00C53C1A">
              <w:rPr>
                <w:rFonts w:eastAsia="Times New Roman" w:cs="Times New Roman" w:asciiTheme="majorHAnsi" w:hAnsiTheme="majorHAnsi"/>
                <w:b/>
                <w:u w:val="single" w:color="000000"/>
              </w:rPr>
              <w:t>ÖĞRETİM ELEMANI</w:t>
            </w:r>
            <w:r w:rsidRPr="00C53C1A">
              <w:rPr>
                <w:rFonts w:eastAsia="Times New Roman" w:cs="Times New Roman" w:asciiTheme="majorHAnsi" w:hAnsiTheme="majorHAnsi"/>
                <w:b/>
              </w:rPr>
              <w:t xml:space="preserve"> </w:t>
            </w:r>
          </w:p>
          <w:p w:rsidRPr="00C53C1A" w:rsidR="00A0160C" w:rsidP="00A0160C" w:rsidRDefault="00A0160C" w14:paraId="6389673E" w14:textId="5F8AF24B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sz w:val="24"/>
              </w:rPr>
            </w:pPr>
            <w:r w:rsidRPr="00C53C1A">
              <w:rPr>
                <w:rFonts w:eastAsia="Times New Roman" w:cs="Times New Roman" w:asciiTheme="majorHAnsi" w:hAnsiTheme="majorHAnsi"/>
                <w:sz w:val="24"/>
              </w:rPr>
              <w:t>.../…/20</w:t>
            </w:r>
            <w:r>
              <w:rPr>
                <w:rFonts w:eastAsia="Times New Roman" w:cs="Times New Roman" w:asciiTheme="majorHAnsi" w:hAnsiTheme="majorHAnsi"/>
                <w:sz w:val="24"/>
              </w:rPr>
              <w:t>.</w:t>
            </w:r>
            <w:r w:rsidRPr="00C53C1A">
              <w:rPr>
                <w:rFonts w:eastAsia="Times New Roman" w:cs="Times New Roman" w:asciiTheme="majorHAnsi" w:hAnsiTheme="majorHAnsi"/>
                <w:sz w:val="24"/>
              </w:rPr>
              <w:t xml:space="preserve">... </w:t>
            </w:r>
          </w:p>
          <w:p w:rsidRPr="00C53C1A" w:rsidR="00A0160C" w:rsidP="00A0160C" w:rsidRDefault="00A0160C" w14:paraId="294A97FB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b/>
              </w:rPr>
            </w:pPr>
          </w:p>
          <w:p w:rsidR="00A0160C" w:rsidP="00A0160C" w:rsidRDefault="00A0160C" w14:paraId="2DB54596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ind w:firstLine="708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>
              <w:rPr>
                <w:rFonts w:eastAsia="Times New Roman" w:cs="Times New Roman" w:asciiTheme="majorHAnsi" w:hAnsiTheme="majorHAnsi"/>
                <w:color w:val="7F7F7F"/>
                <w:sz w:val="20"/>
              </w:rPr>
              <w:tab/>
            </w:r>
            <w:r w:rsidRPr="00C53C1A">
              <w:rPr>
                <w:rFonts w:eastAsia="Times New Roman" w:cs="Times New Roman" w:asciiTheme="majorHAnsi" w:hAnsiTheme="majorHAnsi"/>
                <w:color w:val="7F7F7F"/>
                <w:sz w:val="20"/>
              </w:rPr>
              <w:t>(Ad-Soyad-imza)</w:t>
            </w:r>
          </w:p>
          <w:p w:rsidR="00A0160C" w:rsidP="00A0160C" w:rsidRDefault="00A0160C" w14:paraId="6A92805C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ind w:firstLine="708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</w:p>
          <w:p w:rsidR="00A0160C" w:rsidP="00A0160C" w:rsidRDefault="00A0160C" w14:paraId="3F8A9B58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ind w:firstLine="708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</w:p>
          <w:p w:rsidRPr="00C53C1A" w:rsidR="00A0160C" w:rsidP="00A0160C" w:rsidRDefault="00A0160C" w14:paraId="301F9904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ind w:firstLine="708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</w:p>
          <w:p w:rsidRPr="00C53C1A" w:rsidR="00A0160C" w:rsidP="00A0160C" w:rsidRDefault="00A0160C" w14:paraId="1E3B5752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9"/>
              <w:rPr>
                <w:rFonts w:eastAsia="Times New Roman" w:cs="Times New Roman" w:asciiTheme="majorHAnsi" w:hAnsiTheme="majorHAnsi"/>
                <w:b/>
              </w:rPr>
            </w:pPr>
          </w:p>
          <w:p w:rsidRPr="00C53C1A" w:rsidR="00A0160C" w:rsidP="00A0160C" w:rsidRDefault="00A0160C" w14:paraId="6591B7BC" w14:textId="77777777">
            <w:pPr>
              <w:ind w:left="451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</w:p>
          <w:p w:rsidRPr="00C53C1A" w:rsidR="00A0160C" w:rsidP="00A0160C" w:rsidRDefault="00A0160C" w14:paraId="2242840F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2" w:line="480" w:lineRule="auto"/>
              <w:ind w:left="-5" w:hanging="10"/>
              <w:rPr>
                <w:rFonts w:eastAsia="Times New Roman" w:cs="Times New Roman" w:asciiTheme="majorHAnsi" w:hAnsiTheme="majorHAnsi"/>
                <w:sz w:val="24"/>
              </w:rPr>
            </w:pPr>
            <w:r w:rsidRPr="00C53C1A">
              <w:rPr>
                <w:rFonts w:eastAsia="Times New Roman" w:cs="Times New Roman" w:asciiTheme="majorHAnsi" w:hAnsiTheme="majorHAnsi"/>
                <w:b/>
                <w:sz w:val="24"/>
                <w:u w:val="single" w:color="000000"/>
              </w:rPr>
              <w:t>AÇIKLAMA:</w:t>
            </w:r>
            <w:r w:rsidRPr="00C53C1A">
              <w:rPr>
                <w:rFonts w:eastAsia="Times New Roman" w:cs="Times New Roman" w:asciiTheme="majorHAnsi" w:hAnsiTheme="majorHAnsi"/>
                <w:b/>
                <w:sz w:val="24"/>
              </w:rPr>
              <w:t xml:space="preserve"> </w:t>
            </w:r>
            <w:r w:rsidRPr="00C53C1A">
              <w:rPr>
                <w:rFonts w:eastAsia="Times New Roman" w:cs="Times New Roman" w:asciiTheme="majorHAnsi" w:hAnsiTheme="majorHAnsi"/>
                <w:sz w:val="24"/>
              </w:rPr>
              <w:t>(Maddi hata olması durumunda gerekli açıklama aşağıda yapılacaktır.)</w:t>
            </w:r>
          </w:p>
          <w:p w:rsidR="00A0160C" w:rsidP="00A0160C" w:rsidRDefault="00A0160C" w14:paraId="6CD10857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2" w:line="480" w:lineRule="auto"/>
              <w:ind w:left="-5" w:hanging="10"/>
              <w:rPr>
                <w:rFonts w:eastAsia="Times New Roman" w:cs="Times New Roman" w:asciiTheme="majorHAnsi" w:hAnsiTheme="majorHAnsi"/>
                <w:sz w:val="18"/>
              </w:rPr>
            </w:pPr>
            <w:r w:rsidRPr="00C53C1A">
              <w:rPr>
                <w:rFonts w:eastAsia="Times New Roman" w:cs="Times New Roman" w:asciiTheme="majorHAnsi" w:hAnsiTheme="majorHAnsi"/>
                <w:sz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bookmarkEnd w:id="0"/>
            <w:bookmarkEnd w:id="1"/>
            <w:bookmarkEnd w:id="2"/>
            <w:r w:rsidRPr="00C53C1A">
              <w:rPr>
                <w:rFonts w:eastAsia="Times New Roman" w:cs="Times New Roman" w:asciiTheme="majorHAnsi" w:hAnsiTheme="majorHAnsi"/>
                <w:sz w:val="18"/>
              </w:rPr>
              <w:t>……………………………………………………………………………………………………</w:t>
            </w:r>
            <w:r>
              <w:rPr>
                <w:rFonts w:eastAsia="Times New Roman" w:cs="Times New Roman" w:asciiTheme="majorHAnsi" w:hAnsiTheme="majorHAnsi"/>
                <w:sz w:val="18"/>
              </w:rPr>
              <w:t>……………………………</w:t>
            </w:r>
            <w:r w:rsidRPr="00C53C1A">
              <w:rPr>
                <w:rFonts w:eastAsia="Times New Roman" w:cs="Times New Roman" w:asciiTheme="majorHAnsi" w:hAnsiTheme="majorHAnsi"/>
                <w:sz w:val="18"/>
              </w:rPr>
              <w:t>……..</w:t>
            </w:r>
          </w:p>
          <w:p w:rsidR="00A0160C" w:rsidP="00A0160C" w:rsidRDefault="00A0160C" w14:paraId="30DCA1E9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2" w:line="480" w:lineRule="auto"/>
              <w:ind w:left="-5" w:hanging="10"/>
              <w:rPr>
                <w:rFonts w:eastAsia="Times New Roman" w:cs="Times New Roman" w:asciiTheme="majorHAnsi" w:hAnsiTheme="majorHAnsi"/>
                <w:sz w:val="18"/>
              </w:rPr>
            </w:pPr>
          </w:p>
          <w:p w:rsidRPr="00C53C1A" w:rsidR="00A0160C" w:rsidP="00A0160C" w:rsidRDefault="00A0160C" w14:paraId="72585BD4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82" w:line="480" w:lineRule="auto"/>
              <w:ind w:left="-5" w:hanging="10"/>
              <w:rPr>
                <w:rFonts w:eastAsia="Times New Roman" w:cs="Times New Roman" w:asciiTheme="majorHAnsi" w:hAnsiTheme="majorHAnsi"/>
                <w:sz w:val="18"/>
              </w:rPr>
            </w:pPr>
          </w:p>
          <w:p w:rsidRPr="00C53C1A" w:rsidR="00A0160C" w:rsidP="00A0160C" w:rsidRDefault="00A0160C" w14:paraId="2A39EA18" w14:textId="77777777">
            <w:pPr>
              <w:spacing w:after="17" w:line="330" w:lineRule="auto"/>
              <w:ind w:left="28" w:right="99"/>
              <w:jc w:val="center"/>
              <w:rPr>
                <w:rFonts w:asciiTheme="majorHAnsi" w:hAnsiTheme="majorHAnsi"/>
              </w:rPr>
            </w:pPr>
            <w:r w:rsidRPr="00C53C1A">
              <w:rPr>
                <w:rFonts w:eastAsia="Times New Roman" w:cs="Times New Roman" w:asciiTheme="majorHAnsi" w:hAnsiTheme="majorHAnsi"/>
                <w:sz w:val="20"/>
                <w:u w:val="single" w:color="000000"/>
              </w:rPr>
              <w:t>BÖLÜM BAŞKANI</w:t>
            </w:r>
          </w:p>
          <w:p w:rsidRPr="00C53C1A" w:rsidR="00A0160C" w:rsidP="00A0160C" w:rsidRDefault="00A0160C" w14:paraId="0AD65132" w14:textId="77777777">
            <w:pPr>
              <w:spacing w:after="7"/>
              <w:ind w:left="28" w:right="99"/>
              <w:jc w:val="center"/>
              <w:rPr>
                <w:rFonts w:eastAsia="Times New Roman" w:cs="Times New Roman" w:asciiTheme="majorHAnsi" w:hAnsiTheme="majorHAnsi"/>
              </w:rPr>
            </w:pPr>
            <w:r w:rsidRPr="00C53C1A">
              <w:rPr>
                <w:rFonts w:eastAsia="Times New Roman" w:cs="Times New Roman" w:asciiTheme="majorHAnsi" w:hAnsiTheme="majorHAnsi"/>
              </w:rPr>
              <w:t>.../…/20</w:t>
            </w:r>
            <w:r>
              <w:rPr>
                <w:rFonts w:eastAsia="Times New Roman" w:cs="Times New Roman" w:asciiTheme="majorHAnsi" w:hAnsiTheme="majorHAnsi"/>
              </w:rPr>
              <w:t>2</w:t>
            </w:r>
            <w:r w:rsidRPr="00C53C1A">
              <w:rPr>
                <w:rFonts w:eastAsia="Times New Roman" w:cs="Times New Roman" w:asciiTheme="majorHAnsi" w:hAnsiTheme="majorHAnsi"/>
              </w:rPr>
              <w:t>….</w:t>
            </w:r>
          </w:p>
          <w:p w:rsidR="00A0160C" w:rsidP="00A0160C" w:rsidRDefault="00A0160C" w14:paraId="5AF5A0A9" w14:textId="77777777">
            <w:pPr>
              <w:spacing w:after="29"/>
              <w:ind w:left="28" w:right="99"/>
              <w:jc w:val="center"/>
              <w:rPr>
                <w:rFonts w:eastAsia="Times New Roman" w:cs="Times New Roman" w:asciiTheme="majorHAnsi" w:hAnsiTheme="majorHAnsi"/>
                <w:color w:val="7F7F7F"/>
                <w:sz w:val="20"/>
              </w:rPr>
            </w:pPr>
          </w:p>
          <w:p w:rsidRPr="00C53C1A" w:rsidR="00A0160C" w:rsidP="00A0160C" w:rsidRDefault="00A0160C" w14:paraId="1C2167C3" w14:textId="77777777">
            <w:pPr>
              <w:spacing w:after="29"/>
              <w:ind w:left="28" w:right="99"/>
              <w:jc w:val="center"/>
              <w:rPr>
                <w:rFonts w:asciiTheme="majorHAnsi" w:hAnsiTheme="majorHAnsi"/>
              </w:rPr>
            </w:pPr>
            <w:r w:rsidRPr="00C53C1A">
              <w:rPr>
                <w:rFonts w:eastAsia="Times New Roman" w:cs="Times New Roman" w:asciiTheme="majorHAnsi" w:hAnsiTheme="majorHAnsi"/>
                <w:color w:val="7F7F7F"/>
                <w:sz w:val="20"/>
              </w:rPr>
              <w:t>(Ad-Soyad-imza)</w:t>
            </w:r>
          </w:p>
          <w:p w:rsidRPr="00A0160C" w:rsidR="00A0160C" w:rsidP="00A0160C" w:rsidRDefault="00A0160C" w14:paraId="6675A9D0" w14:textId="77777777"/>
        </w:tc>
      </w:tr>
    </w:tbl>
    <w:p w:rsidR="00526DC3" w:rsidP="006D4538" w:rsidRDefault="00526DC3" w14:paraId="6EDB6B17" w14:textId="77777777"/>
    <w:sectPr w:rsidR="00526DC3" w:rsidSect="00A61006">
      <w:footerReference r:id="R236607feeb944683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5C61" w14:textId="77777777" w:rsidR="00B334B6" w:rsidRDefault="00B334B6" w:rsidP="00BD3F84">
      <w:pPr>
        <w:spacing w:after="0" w:line="240" w:lineRule="auto"/>
      </w:pPr>
      <w:r>
        <w:separator/>
      </w:r>
    </w:p>
  </w:endnote>
  <w:endnote w:type="continuationSeparator" w:id="0">
    <w:p w14:paraId="2FF872F1" w14:textId="77777777" w:rsidR="00B334B6" w:rsidRDefault="00B334B6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DB9117D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13A12" w14:textId="77777777" w:rsidR="00B334B6" w:rsidRDefault="00B334B6" w:rsidP="00BD3F84">
      <w:pPr>
        <w:spacing w:after="0" w:line="240" w:lineRule="auto"/>
      </w:pPr>
      <w:r>
        <w:separator/>
      </w:r>
    </w:p>
  </w:footnote>
  <w:footnote w:type="continuationSeparator" w:id="0">
    <w:p w14:paraId="65099786" w14:textId="77777777" w:rsidR="00B334B6" w:rsidRDefault="00B334B6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02C2485E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BF3AC22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7E1F739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17A2163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403BE66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50382E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2688F010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25EED33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3EBEC06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SINAV NOTUNA İTİRAZ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6E912F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KYS-FR/MYO‐VAK/05</w:t>
          </w:r>
        </w:p>
      </w:tc>
    </w:tr>
    <w:tr w:rsidRPr="00C311D6" w:rsidR="004A22C2" w:rsidTr="002675ED" w14:paraId="7E55811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E6E4BF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865E8E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8A49E3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7DE14768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146072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68E2F9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7C5E4A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7542CBAA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67D6D46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4D5E01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C0274A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E8C2927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053670">
    <w:abstractNumId w:val="3"/>
  </w:num>
  <w:num w:numId="2" w16cid:durableId="259072360">
    <w:abstractNumId w:val="1"/>
  </w:num>
  <w:num w:numId="3" w16cid:durableId="1428843542">
    <w:abstractNumId w:val="2"/>
  </w:num>
  <w:num w:numId="4" w16cid:durableId="759646688">
    <w:abstractNumId w:val="4"/>
  </w:num>
  <w:num w:numId="5" w16cid:durableId="27768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0C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60C"/>
    <w:rsid w:val="00A01DE8"/>
    <w:rsid w:val="00A20ABB"/>
    <w:rsid w:val="00A458CF"/>
    <w:rsid w:val="00A61006"/>
    <w:rsid w:val="00A61A71"/>
    <w:rsid w:val="00AC7578"/>
    <w:rsid w:val="00B16670"/>
    <w:rsid w:val="00B334B6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DF1676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3BB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6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236607feeb94468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SINAV NOTUNA İTİRAZ FORMU</Template>
  <TotalTime>4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2026-08-04T07:10:00Z</dcterms:created>
  <dcterms:modified xsi:type="dcterms:W3CDTF">2026-08-04T07:16:00Z</dcterms:modified>
</cp:coreProperties>
</file>