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5D743C39" w14:textId="77777777">
        <w:trPr>
          <w:trHeight w:val="9915"/>
        </w:trPr>
        <w:tc>
          <w:tcPr>
            <w:tcW w:w="10178" w:type="dxa"/>
          </w:tcPr>
          <w:p w:rsidR="00E70D67" w:rsidP="001C0954" w:rsidRDefault="00E70D67" w14:paraId="279CDE5B" w14:textId="7777777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</w:t>
            </w:r>
          </w:p>
          <w:p w:rsidRPr="002A20E3" w:rsidR="001C0954" w:rsidP="001C0954" w:rsidRDefault="00E70D67" w14:paraId="22CA3FC6" w14:textId="031BB311">
            <w:pPr>
              <w:rPr>
                <w:rFonts w:cstheme="minorHAnsi"/>
                <w:bCs/>
              </w:rPr>
            </w:pPr>
            <w:r w:rsidRPr="00E70D67">
              <w:rPr>
                <w:rFonts w:cstheme="minorHAnsi"/>
                <w:bCs/>
              </w:rPr>
              <w:t>Tarih/Tarih Aralığı: …………………………</w:t>
            </w:r>
            <w:r>
              <w:rPr>
                <w:rFonts w:cstheme="minorHAnsi"/>
                <w:bCs/>
              </w:rPr>
              <w:t>……..</w:t>
            </w:r>
            <w:r w:rsidRPr="00E70D67">
              <w:rPr>
                <w:rFonts w:cstheme="minorHAnsi"/>
                <w:bCs/>
              </w:rPr>
              <w:t xml:space="preserve"> görevli / izinli / raporlu / mazeretli olmam nedeniyle ...................................</w:t>
            </w:r>
            <w:r>
              <w:rPr>
                <w:rFonts w:cstheme="minorHAnsi"/>
                <w:bCs/>
              </w:rPr>
              <w:t>..............</w:t>
            </w:r>
            <w:r w:rsidRPr="00E70D67">
              <w:rPr>
                <w:rFonts w:cstheme="minorHAnsi"/>
                <w:bCs/>
              </w:rPr>
              <w:t>..... Bölümü ..............</w:t>
            </w:r>
            <w:r>
              <w:rPr>
                <w:rFonts w:cstheme="minorHAnsi"/>
                <w:bCs/>
              </w:rPr>
              <w:t>..................</w:t>
            </w:r>
            <w:r w:rsidRPr="00E70D67">
              <w:rPr>
                <w:rFonts w:cstheme="minorHAnsi"/>
                <w:bCs/>
              </w:rPr>
              <w:t>.......................... Programında yürütmekte olduğum Ön Lisans derslerinden aşağıda belirtilen dersi/dersleri yapamamış olmam nedeniyle, telafi programının uygulanması hususunda gereğini arz ederim.</w:t>
            </w:r>
          </w:p>
          <w:p w:rsidRPr="002A20E3" w:rsidR="001C0954" w:rsidP="001C0954" w:rsidRDefault="001C0954" w14:paraId="43FD4D92" w14:textId="65DE556D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…</w:t>
            </w:r>
            <w:r w:rsidR="00E70D67">
              <w:rPr>
                <w:rFonts w:cstheme="minorHAnsi"/>
                <w:bCs/>
              </w:rPr>
              <w:t>.</w:t>
            </w:r>
            <w:r w:rsidRPr="002A20E3">
              <w:rPr>
                <w:rFonts w:cstheme="minorHAnsi"/>
                <w:bCs/>
              </w:rPr>
              <w:t>/</w:t>
            </w:r>
            <w:r w:rsidR="00E70D67">
              <w:rPr>
                <w:rFonts w:cstheme="minorHAnsi"/>
                <w:bCs/>
              </w:rPr>
              <w:t>.</w:t>
            </w:r>
            <w:r w:rsidRPr="002A20E3">
              <w:rPr>
                <w:rFonts w:cstheme="minorHAnsi"/>
                <w:bCs/>
              </w:rPr>
              <w:t>…/</w:t>
            </w:r>
            <w:r w:rsidR="00E70D67">
              <w:rPr>
                <w:rFonts w:cstheme="minorHAnsi"/>
                <w:bCs/>
              </w:rPr>
              <w:t>.</w:t>
            </w:r>
            <w:r w:rsidRPr="002A20E3">
              <w:rPr>
                <w:rFonts w:cstheme="minorHAnsi"/>
                <w:bCs/>
              </w:rPr>
              <w:t>….</w:t>
            </w:r>
          </w:p>
          <w:p w:rsidRPr="002A20E3" w:rsidR="001C0954" w:rsidP="001C0954" w:rsidRDefault="001C0954" w14:paraId="6795AE2E" w14:textId="77777777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İmza</w:t>
            </w:r>
          </w:p>
          <w:p w:rsidR="001C0954" w:rsidP="001C0954" w:rsidRDefault="001C0954" w14:paraId="74481A3C" w14:textId="77777777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Adı Soyadı</w:t>
            </w:r>
          </w:p>
          <w:p w:rsidRPr="002A20E3" w:rsidR="00E70D67" w:rsidP="001C0954" w:rsidRDefault="00E70D67" w14:paraId="58284626" w14:textId="77777777">
            <w:pPr>
              <w:ind w:firstLine="4992"/>
              <w:jc w:val="center"/>
              <w:rPr>
                <w:rFonts w:cstheme="minorHAnsi"/>
                <w:bCs/>
              </w:rPr>
            </w:pPr>
          </w:p>
          <w:p w:rsidRPr="002A20E3" w:rsidR="001C0954" w:rsidP="001C0954" w:rsidRDefault="001C0954" w14:paraId="0D2375D9" w14:textId="77777777">
            <w:pPr>
              <w:rPr>
                <w:rFonts w:cstheme="minorHAnsi"/>
                <w:bCs/>
              </w:rPr>
            </w:pPr>
          </w:p>
          <w:p w:rsidRPr="002A20E3" w:rsidR="001C0954" w:rsidP="001C0954" w:rsidRDefault="001C0954" w14:paraId="246CB7A9" w14:textId="77777777">
            <w:pPr>
              <w:jc w:val="center"/>
              <w:rPr>
                <w:rFonts w:cstheme="minorHAnsi"/>
                <w:bCs/>
              </w:rPr>
            </w:pPr>
            <w:r w:rsidRPr="002A20E3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Ders Telafi Programı</w:t>
            </w:r>
          </w:p>
          <w:tbl>
            <w:tblPr>
              <w:tblW w:w="9722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9"/>
              <w:gridCol w:w="3134"/>
              <w:gridCol w:w="1141"/>
              <w:gridCol w:w="992"/>
              <w:gridCol w:w="1276"/>
              <w:gridCol w:w="1095"/>
              <w:gridCol w:w="1095"/>
            </w:tblGrid>
            <w:tr w:rsidRPr="002A20E3" w:rsidR="001C0954" w:rsidTr="00850685" w14:paraId="4336BEF2" w14:textId="77777777">
              <w:trPr>
                <w:trHeight w:val="360"/>
              </w:trPr>
              <w:tc>
                <w:tcPr>
                  <w:tcW w:w="4123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000000" w:sz="8" w:space="0"/>
                  </w:tcBorders>
                  <w:vAlign w:val="center"/>
                  <w:hideMark/>
                </w:tcPr>
                <w:p w:rsidRPr="002A20E3" w:rsidR="001C0954" w:rsidP="001C0954" w:rsidRDefault="001C0954" w14:paraId="79CEA037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Dersin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06E5454F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Programdaki</w:t>
                  </w:r>
                </w:p>
              </w:tc>
              <w:tc>
                <w:tcPr>
                  <w:tcW w:w="3466" w:type="dxa"/>
                  <w:gridSpan w:val="3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24A0ADC2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Telafi Edileceği</w:t>
                  </w:r>
                </w:p>
              </w:tc>
            </w:tr>
            <w:tr w:rsidRPr="002A20E3" w:rsidR="001C0954" w:rsidTr="00850685" w14:paraId="6F08C52E" w14:textId="77777777">
              <w:trPr>
                <w:trHeight w:val="39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26483118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Kodu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3A901DC4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Adı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45D2BCF2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Tarih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40A77A76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Saat Aralığı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7411E5F1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Tarih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A54161" w:rsidR="001C0954" w:rsidP="001C0954" w:rsidRDefault="001C0954" w14:paraId="6DAF5006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Saat Aralığı</w:t>
                  </w:r>
                </w:p>
                <w:p w:rsidRPr="002A20E3" w:rsidR="001C0954" w:rsidP="001C0954" w:rsidRDefault="001C0954" w14:paraId="799DF195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3B49E7A0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  <w:p w:rsidRPr="00A54161" w:rsidR="001C0954" w:rsidP="001C0954" w:rsidRDefault="001C0954" w14:paraId="1D47C0C4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A54161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Derslik</w:t>
                  </w:r>
                </w:p>
                <w:p w:rsidRPr="002A20E3" w:rsidR="001C0954" w:rsidP="001C0954" w:rsidRDefault="001C0954" w14:paraId="64BAD84C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1D19BB93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3E81734B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0730C836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757D696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67426212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78B946E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76E1B0C8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4B47D09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4A26DE23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7F3DA8E7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7B859017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4DF5AB08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64AF224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2DC3E05B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4E82CA9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0AA3D4C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7DA0418B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5024CA9E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2E7DEA70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2F9798C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65CC550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6AE6750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2624BA68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6A0FDD0E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4C638F69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07FF5B13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6A5598D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70D4EE4E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33C718C1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780D65AC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35027537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3A579107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4B4C8E35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22818F21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5F5CB29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023D11C6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7BDF792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473784B1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37EA5BA2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34CA2DD2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  <w:tr w:rsidRPr="002A20E3" w:rsidR="001C0954" w:rsidTr="00850685" w14:paraId="3CC48A81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52F8549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1BD19CFE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1C0954" w:rsidP="001C0954" w:rsidRDefault="001C0954" w14:paraId="53806CFA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1C0954" w:rsidP="001C0954" w:rsidRDefault="001C0954" w14:paraId="00E18F36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683FBCAB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1C0954" w:rsidP="001C0954" w:rsidRDefault="001C0954" w14:paraId="7035D2D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2A20E3" w:rsidR="001C0954" w:rsidP="001C0954" w:rsidRDefault="001C0954" w14:paraId="5BE6B542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</w:p>
              </w:tc>
            </w:tr>
          </w:tbl>
          <w:p w:rsidR="001C0954" w:rsidP="001C0954" w:rsidRDefault="001C0954" w14:paraId="5B02556C" w14:textId="77777777">
            <w:pPr>
              <w:rPr>
                <w:rFonts w:cstheme="minorHAnsi"/>
              </w:rPr>
            </w:pPr>
          </w:p>
          <w:p w:rsidR="001C0954" w:rsidP="001C0954" w:rsidRDefault="001C0954" w14:paraId="0393F2EB" w14:textId="77777777">
            <w:pPr>
              <w:rPr>
                <w:rFonts w:cstheme="minorHAnsi"/>
              </w:rPr>
            </w:pPr>
            <w:r w:rsidRPr="002A20E3">
              <w:rPr>
                <w:rFonts w:cstheme="minorHAnsi"/>
              </w:rPr>
              <w:t>Yukarıda ismi yazılı öğretim elemanının ders telafisi için belirttiği tarih ve saatler ders programına uygundur.</w:t>
            </w:r>
          </w:p>
          <w:p w:rsidR="001C0954" w:rsidP="001C0954" w:rsidRDefault="001C0954" w14:paraId="5DDADD50" w14:textId="77777777">
            <w:pPr>
              <w:jc w:val="center"/>
              <w:rPr>
                <w:rFonts w:cstheme="minorHAnsi"/>
              </w:rPr>
            </w:pPr>
          </w:p>
          <w:p w:rsidRPr="002A20E3" w:rsidR="001C0954" w:rsidP="001C0954" w:rsidRDefault="00E70D67" w14:paraId="30692BE4" w14:textId="426A59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</w:t>
            </w:r>
            <w:r w:rsidRPr="002A20E3" w:rsidR="001C0954">
              <w:rPr>
                <w:rFonts w:cstheme="minorHAnsi"/>
              </w:rPr>
              <w:t>…/</w:t>
            </w:r>
            <w:r>
              <w:rPr>
                <w:rFonts w:cstheme="minorHAnsi"/>
              </w:rPr>
              <w:t>.</w:t>
            </w:r>
            <w:r w:rsidRPr="002A20E3" w:rsidR="001C0954">
              <w:rPr>
                <w:rFonts w:cstheme="minorHAnsi"/>
              </w:rPr>
              <w:t>…/…</w:t>
            </w:r>
            <w:r>
              <w:rPr>
                <w:rFonts w:cstheme="minorHAnsi"/>
              </w:rPr>
              <w:t>.</w:t>
            </w:r>
          </w:p>
          <w:p w:rsidRPr="002A20E3" w:rsidR="001C0954" w:rsidP="001C0954" w:rsidRDefault="001C0954" w14:paraId="4DC59DE6" w14:textId="77777777">
            <w:pPr>
              <w:jc w:val="center"/>
              <w:rPr>
                <w:rFonts w:cstheme="minorHAnsi"/>
              </w:rPr>
            </w:pPr>
          </w:p>
          <w:p w:rsidRPr="002A20E3" w:rsidR="001C0954" w:rsidP="001C0954" w:rsidRDefault="001C0954" w14:paraId="314752C1" w14:textId="77777777">
            <w:pPr>
              <w:jc w:val="center"/>
              <w:rPr>
                <w:rFonts w:cstheme="minorHAnsi"/>
              </w:rPr>
            </w:pPr>
            <w:r w:rsidRPr="002A20E3">
              <w:rPr>
                <w:rFonts w:cstheme="minorHAnsi"/>
              </w:rPr>
              <w:t>…</w:t>
            </w:r>
          </w:p>
          <w:p w:rsidR="001C0954" w:rsidP="001C0954" w:rsidRDefault="001C0954" w14:paraId="183E738F" w14:textId="77777777">
            <w:pPr>
              <w:jc w:val="center"/>
              <w:rPr>
                <w:rFonts w:cstheme="minorHAnsi"/>
              </w:rPr>
            </w:pPr>
            <w:r w:rsidRPr="002A20E3">
              <w:rPr>
                <w:rFonts w:cstheme="minorHAnsi"/>
              </w:rPr>
              <w:t>Bölüm Başkanı</w:t>
            </w:r>
          </w:p>
          <w:p w:rsidR="001C0954" w:rsidP="001C0954" w:rsidRDefault="001C0954" w14:paraId="2EE3E654" w14:textId="77777777">
            <w:pPr>
              <w:jc w:val="center"/>
              <w:rPr>
                <w:rFonts w:cstheme="minorHAnsi"/>
              </w:rPr>
            </w:pPr>
          </w:p>
          <w:p w:rsidRPr="002A20E3" w:rsidR="001C0954" w:rsidP="001C0954" w:rsidRDefault="001C0954" w14:paraId="7807F2E3" w14:textId="7777777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Not: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  <w:p w:rsidRPr="002A20E3" w:rsidR="001C0954" w:rsidP="001C0954" w:rsidRDefault="001C0954" w14:paraId="63FDEE84" w14:textId="7777777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>1 - Bu form doldurulup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Bölüm Başkanlığına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 iletilmelidir (Görevli formu/rapor/izinli formu ile birlikte)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  <w:p w:rsidRPr="00E57B14" w:rsidR="00C90B6E" w:rsidP="001C0954" w:rsidRDefault="001C0954" w14:paraId="1FB42821" w14:textId="77777777">
            <w:pPr>
              <w:rPr>
                <w:bCs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>2- Telafiler ilgili Yönetim Kurulu kararından sonra yapılmalıdır.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</w:tc>
      </w:tr>
    </w:tbl>
    <w:p w:rsidR="00526DC3" w:rsidP="006D4538" w:rsidRDefault="00526DC3" w14:paraId="4F37466D" w14:textId="77777777"/>
    <w:sectPr w:rsidR="00526DC3" w:rsidSect="00A61006">
      <w:footerReference r:id="R3eb5d30b2399457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8761" w14:textId="77777777" w:rsidR="000A1B01" w:rsidRDefault="000A1B01" w:rsidP="00BD3F84">
      <w:pPr>
        <w:spacing w:after="0" w:line="240" w:lineRule="auto"/>
      </w:pPr>
      <w:r>
        <w:separator/>
      </w:r>
    </w:p>
  </w:endnote>
  <w:endnote w:type="continuationSeparator" w:id="0">
    <w:p w14:paraId="279E9430" w14:textId="77777777" w:rsidR="000A1B01" w:rsidRDefault="000A1B01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C3D2CEC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B0AA3" w14:textId="77777777" w:rsidR="000A1B01" w:rsidRDefault="000A1B01" w:rsidP="00BD3F84">
      <w:pPr>
        <w:spacing w:after="0" w:line="240" w:lineRule="auto"/>
      </w:pPr>
      <w:r>
        <w:separator/>
      </w:r>
    </w:p>
  </w:footnote>
  <w:footnote w:type="continuationSeparator" w:id="0">
    <w:p w14:paraId="08701989" w14:textId="77777777" w:rsidR="000A1B01" w:rsidRDefault="000A1B01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604692A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5B0C9E33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E1DFBF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2F58331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65AC8C3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78CD14F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488375DB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E75BB8F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55A9261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DERS TELAFİ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526B1E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KYS-FR/MYO‐VAK/02</w:t>
          </w:r>
        </w:p>
      </w:tc>
    </w:tr>
    <w:tr w:rsidRPr="00C311D6" w:rsidR="004A22C2" w:rsidTr="002675ED" w14:paraId="3DBC1F87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64D405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CA9B45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577BDE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6641F951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512601F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CFE7C8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9FCE74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014C6E91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C0686C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16E08F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559CE4F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C3A5730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130636">
    <w:abstractNumId w:val="3"/>
  </w:num>
  <w:num w:numId="2" w16cid:durableId="346834729">
    <w:abstractNumId w:val="1"/>
  </w:num>
  <w:num w:numId="3" w16cid:durableId="1680539987">
    <w:abstractNumId w:val="2"/>
  </w:num>
  <w:num w:numId="4" w16cid:durableId="1751921253">
    <w:abstractNumId w:val="4"/>
  </w:num>
  <w:num w:numId="5" w16cid:durableId="177498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C5"/>
    <w:rsid w:val="00021074"/>
    <w:rsid w:val="00043054"/>
    <w:rsid w:val="000A1B01"/>
    <w:rsid w:val="000A5923"/>
    <w:rsid w:val="000E3949"/>
    <w:rsid w:val="00102B14"/>
    <w:rsid w:val="00102F0E"/>
    <w:rsid w:val="00103A48"/>
    <w:rsid w:val="00116C00"/>
    <w:rsid w:val="00162034"/>
    <w:rsid w:val="0018767F"/>
    <w:rsid w:val="00190B79"/>
    <w:rsid w:val="00197F91"/>
    <w:rsid w:val="001B4480"/>
    <w:rsid w:val="001C0954"/>
    <w:rsid w:val="001C15E4"/>
    <w:rsid w:val="001D7B32"/>
    <w:rsid w:val="001E288E"/>
    <w:rsid w:val="00214274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116A5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316C4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AF3DC5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06BF2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70D67"/>
    <w:rsid w:val="00EB49F7"/>
    <w:rsid w:val="00F0546F"/>
    <w:rsid w:val="00F175DB"/>
    <w:rsid w:val="00F3460E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E58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95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3eb5d30b2399457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DERS TELAFİ FORMU</Template>
  <TotalTime>14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2026-08-04T07:31:00Z</dcterms:created>
  <dcterms:modified xsi:type="dcterms:W3CDTF">2026-08-04T07:45:00Z</dcterms:modified>
</cp:coreProperties>
</file>