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 w14:paraId="0CE0A5A6" w14:textId="77777777">
        <w:trPr>
          <w:trHeight w:val="9915"/>
        </w:trPr>
        <w:tc>
          <w:tcPr>
            <w:tcW w:w="10178" w:type="dxa"/>
          </w:tcPr>
          <w:tbl>
            <w:tblPr>
              <w:tblStyle w:val="TabloKlavuzu"/>
              <w:tblW w:w="1017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0178"/>
            </w:tblGrid>
            <w:tr w:rsidRPr="005B4DBE" w:rsidR="00A23412" w:rsidTr="00563B90" w14:paraId="548E9180" w14:textId="77777777">
              <w:trPr>
                <w:trHeight w:val="9354"/>
              </w:trPr>
              <w:tc>
                <w:tcPr>
                  <w:tcW w:w="10178" w:type="dxa"/>
                </w:tcPr>
                <w:p w:rsidRPr="005B4DBE" w:rsidR="00A23412" w:rsidP="00A23412" w:rsidRDefault="00A23412" w14:paraId="5EC829A9" w14:textId="77777777">
                  <w:pPr>
                    <w:widowControl w:val="0"/>
                    <w:tabs>
                      <w:tab w:val="left" w:leader="dot" w:pos="8775"/>
                    </w:tabs>
                    <w:autoSpaceDE w:val="0"/>
                    <w:autoSpaceDN w:val="0"/>
                    <w:spacing w:before="1"/>
                    <w:jc w:val="both"/>
                    <w:rPr>
                      <w:rFonts w:eastAsia="Times New Roman" w:cstheme="minorHAnsi"/>
                      <w:spacing w:val="-2"/>
                    </w:rPr>
                  </w:pPr>
                  <w:r w:rsidRPr="005B4DBE">
                    <w:rPr>
                      <w:rFonts w:eastAsia="Times New Roman" w:cstheme="minorHAnsi"/>
                      <w:spacing w:val="-2"/>
                    </w:rPr>
                    <w:t>Meslek Yüksekokulunuz………………………….. Bölümü………..………………….…….…Programı ………………..numaralı öğrencisiyim. Daha önce…………….…………….……kayıtlı bulunduğum…………….…..Üniversitesinden almış olduğum ve aşağıda belirtilen (Transkripte) derslerin yüksekokulunuzda eşdeğer olan derslerden muaf tutulmasını istiyorum.</w:t>
                  </w:r>
                </w:p>
                <w:p w:rsidRPr="005B4DBE" w:rsidR="00A23412" w:rsidP="00A23412" w:rsidRDefault="00A23412" w14:paraId="3FF31AED" w14:textId="77777777">
                  <w:pPr>
                    <w:widowControl w:val="0"/>
                    <w:tabs>
                      <w:tab w:val="left" w:leader="dot" w:pos="8775"/>
                    </w:tabs>
                    <w:autoSpaceDE w:val="0"/>
                    <w:autoSpaceDN w:val="0"/>
                    <w:spacing w:before="1"/>
                    <w:jc w:val="both"/>
                    <w:rPr>
                      <w:rFonts w:eastAsia="Times New Roman" w:cstheme="minorHAnsi"/>
                      <w:spacing w:val="-2"/>
                    </w:rPr>
                  </w:pP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              Gereğinin yapılmasını arz ederim.</w:t>
                  </w:r>
                </w:p>
                <w:p w:rsidRPr="005B4DBE" w:rsidR="00A23412" w:rsidP="00A23412" w:rsidRDefault="00A23412" w14:paraId="6C5CCA77" w14:textId="77777777">
                  <w:pPr>
                    <w:widowControl w:val="0"/>
                    <w:tabs>
                      <w:tab w:val="left" w:leader="dot" w:pos="8775"/>
                    </w:tabs>
                    <w:autoSpaceDE w:val="0"/>
                    <w:autoSpaceDN w:val="0"/>
                    <w:spacing w:before="1"/>
                    <w:ind w:left="1274"/>
                    <w:rPr>
                      <w:rFonts w:eastAsia="Times New Roman" w:cstheme="minorHAnsi"/>
                      <w:spacing w:val="-2"/>
                    </w:rPr>
                  </w:pPr>
                </w:p>
                <w:p w:rsidRPr="005B4DBE" w:rsidR="00A23412" w:rsidP="00A23412" w:rsidRDefault="00A23412" w14:paraId="3ED0254D" w14:textId="77777777">
                  <w:pPr>
                    <w:widowControl w:val="0"/>
                    <w:autoSpaceDE w:val="0"/>
                    <w:autoSpaceDN w:val="0"/>
                    <w:spacing w:before="183"/>
                    <w:rPr>
                      <w:rFonts w:eastAsia="Times New Roman" w:cstheme="minorHAnsi"/>
                    </w:rPr>
                  </w:pPr>
                </w:p>
                <w:p w:rsidRPr="005B4DBE" w:rsidR="00A23412" w:rsidP="00A23412" w:rsidRDefault="00A23412" w14:paraId="5233CE5E" w14:textId="77777777">
                  <w:pPr>
                    <w:widowControl w:val="0"/>
                    <w:autoSpaceDE w:val="0"/>
                    <w:autoSpaceDN w:val="0"/>
                    <w:ind w:left="7393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  <w:spacing w:val="-2"/>
                    </w:rPr>
                    <w:t>…./…./20</w:t>
                  </w:r>
                  <w:r>
                    <w:rPr>
                      <w:rFonts w:eastAsia="Times New Roman" w:cstheme="minorHAnsi"/>
                      <w:spacing w:val="-2"/>
                    </w:rPr>
                    <w:t>..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..</w:t>
                  </w:r>
                </w:p>
                <w:p w:rsidRPr="005B4DBE" w:rsidR="00A23412" w:rsidP="00A23412" w:rsidRDefault="00A23412" w14:paraId="2880CC5C" w14:textId="77777777">
                  <w:pPr>
                    <w:widowControl w:val="0"/>
                    <w:autoSpaceDE w:val="0"/>
                    <w:autoSpaceDN w:val="0"/>
                    <w:spacing w:before="41"/>
                    <w:ind w:left="7393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İmza/Adı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Soyadı</w:t>
                  </w:r>
                </w:p>
                <w:p w:rsidRPr="005B4DBE" w:rsidR="00A23412" w:rsidP="00A23412" w:rsidRDefault="00A23412" w14:paraId="702CA196" w14:textId="77777777">
                  <w:pPr>
                    <w:widowControl w:val="0"/>
                    <w:autoSpaceDE w:val="0"/>
                    <w:autoSpaceDN w:val="0"/>
                    <w:rPr>
                      <w:rFonts w:eastAsia="Times New Roman" w:cstheme="minorHAnsi"/>
                    </w:rPr>
                  </w:pPr>
                </w:p>
                <w:p w:rsidRPr="005B4DBE" w:rsidR="00A23412" w:rsidP="00A23412" w:rsidRDefault="00A23412" w14:paraId="7B3FF239" w14:textId="77777777">
                  <w:pPr>
                    <w:widowControl w:val="0"/>
                    <w:autoSpaceDE w:val="0"/>
                    <w:autoSpaceDN w:val="0"/>
                    <w:spacing w:before="3"/>
                    <w:rPr>
                      <w:rFonts w:eastAsia="Times New Roman" w:cstheme="minorHAnsi"/>
                    </w:rPr>
                  </w:pPr>
                </w:p>
                <w:p w:rsidRPr="005B4DBE" w:rsidR="00A23412" w:rsidP="00A23412" w:rsidRDefault="00A23412" w14:paraId="5F3C62ED" w14:textId="77777777">
                  <w:pPr>
                    <w:widowControl w:val="0"/>
                    <w:autoSpaceDE w:val="0"/>
                    <w:autoSpaceDN w:val="0"/>
                    <w:spacing w:before="3"/>
                    <w:rPr>
                      <w:rFonts w:eastAsia="Times New Roman" w:cstheme="minorHAnsi"/>
                    </w:rPr>
                  </w:pPr>
                </w:p>
                <w:p w:rsidRPr="005B4DBE" w:rsidR="00A23412" w:rsidP="00A23412" w:rsidRDefault="00A23412" w14:paraId="2AABFF6E" w14:textId="77777777">
                  <w:pPr>
                    <w:widowControl w:val="0"/>
                    <w:autoSpaceDE w:val="0"/>
                    <w:autoSpaceDN w:val="0"/>
                    <w:spacing w:before="3"/>
                    <w:rPr>
                      <w:rFonts w:eastAsia="Times New Roman" w:cstheme="minorHAnsi"/>
                    </w:rPr>
                  </w:pPr>
                </w:p>
                <w:tbl>
                  <w:tblPr>
                    <w:tblW w:w="9780" w:type="dxa"/>
                    <w:tblInd w:w="148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ook w:val="01E0" w:firstRow="1" w:lastRow="1" w:firstColumn="1" w:lastColumn="1" w:noHBand="0" w:noVBand="0"/>
                  </w:tblPr>
                  <w:tblGrid>
                    <w:gridCol w:w="444"/>
                    <w:gridCol w:w="2395"/>
                    <w:gridCol w:w="597"/>
                    <w:gridCol w:w="609"/>
                    <w:gridCol w:w="612"/>
                    <w:gridCol w:w="76"/>
                    <w:gridCol w:w="923"/>
                    <w:gridCol w:w="2283"/>
                    <w:gridCol w:w="594"/>
                    <w:gridCol w:w="613"/>
                    <w:gridCol w:w="608"/>
                    <w:gridCol w:w="26"/>
                  </w:tblGrid>
                  <w:tr w:rsidRPr="005B4DBE" w:rsidR="00A23412" w:rsidTr="009B38E3" w14:paraId="344F6A89" w14:textId="77777777">
                    <w:trPr>
                      <w:trHeight w:val="299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2372F6EE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4295" w:type="dxa"/>
                        <w:gridSpan w:val="5"/>
                      </w:tcPr>
                      <w:p w:rsidRPr="005B4DBE" w:rsidR="00A23412" w:rsidP="00A23412" w:rsidRDefault="00A23412" w14:paraId="0C77C562" w14:textId="77777777">
                        <w:pPr>
                          <w:widowControl w:val="0"/>
                          <w:autoSpaceDE w:val="0"/>
                          <w:autoSpaceDN w:val="0"/>
                          <w:spacing w:after="0" w:line="237" w:lineRule="exact"/>
                          <w:rPr>
                            <w:rFonts w:eastAsia="Times New Roman" w:cstheme="minorHAnsi"/>
                            <w:b/>
                          </w:rPr>
                        </w:pP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Daha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5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Önce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Aldığı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Dersler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5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(Diğer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6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2"/>
                          </w:rPr>
                          <w:t>Üniversite)</w:t>
                        </w:r>
                      </w:p>
                    </w:tc>
                    <w:tc>
                      <w:tcPr>
                        <w:tcW w:w="5046" w:type="dxa"/>
                        <w:gridSpan w:val="6"/>
                      </w:tcPr>
                      <w:p w:rsidRPr="005B4DBE" w:rsidR="00A23412" w:rsidP="00A23412" w:rsidRDefault="00A23412" w14:paraId="69DBE790" w14:textId="0FAF4061">
                        <w:pPr>
                          <w:widowControl w:val="0"/>
                          <w:autoSpaceDE w:val="0"/>
                          <w:autoSpaceDN w:val="0"/>
                          <w:spacing w:after="0" w:line="237" w:lineRule="exact"/>
                          <w:rPr>
                            <w:rFonts w:eastAsia="Times New Roman" w:cstheme="minorHAnsi"/>
                            <w:b/>
                          </w:rPr>
                        </w:pP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Yerine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9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Sayılması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8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İstenen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6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Dersler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7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</w:rPr>
                          <w:t>(</w:t>
                        </w:r>
                        <w:r w:rsidR="00563B90">
                          <w:rPr>
                            <w:rFonts w:eastAsia="Times New Roman" w:cstheme="minorHAnsi"/>
                            <w:b/>
                          </w:rPr>
                          <w:t>Vakfıkebir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5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b/>
                            <w:spacing w:val="-4"/>
                          </w:rPr>
                          <w:t>MYO)</w:t>
                        </w:r>
                      </w:p>
                    </w:tc>
                  </w:tr>
                  <w:tr w:rsidRPr="005B4DBE" w:rsidR="00A23412" w:rsidTr="009B38E3" w14:paraId="4BAE16C3" w14:textId="77777777">
                    <w:trPr>
                      <w:gridAfter w:val="1"/>
                      <w:wAfter w:w="27" w:type="dxa"/>
                      <w:trHeight w:val="1096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65B6E0D6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33DC4E21" w14:textId="77777777">
                        <w:pPr>
                          <w:widowControl w:val="0"/>
                          <w:autoSpaceDE w:val="0"/>
                          <w:autoSpaceDN w:val="0"/>
                          <w:spacing w:before="172"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  <w:p w:rsidRPr="005B4DBE" w:rsidR="00A23412" w:rsidP="00A23412" w:rsidRDefault="00A23412" w14:paraId="25AE2068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>Ders</w:t>
                        </w: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spacing w:val="-5"/>
                          </w:rPr>
                          <w:t>Adı</w:t>
                        </w:r>
                      </w:p>
                    </w:tc>
                    <w:tc>
                      <w:tcPr>
                        <w:tcW w:w="597" w:type="dxa"/>
                        <w:textDirection w:val="btLr"/>
                      </w:tcPr>
                      <w:p w:rsidRPr="005B4DBE" w:rsidR="00A23412" w:rsidP="00A23412" w:rsidRDefault="00A23412" w14:paraId="241DF626" w14:textId="77777777">
                        <w:pPr>
                          <w:widowControl w:val="0"/>
                          <w:autoSpaceDE w:val="0"/>
                          <w:autoSpaceDN w:val="0"/>
                          <w:spacing w:before="102" w:after="0" w:line="273" w:lineRule="exact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 xml:space="preserve">D. </w:t>
                        </w: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Saati</w:t>
                        </w:r>
                      </w:p>
                    </w:tc>
                    <w:tc>
                      <w:tcPr>
                        <w:tcW w:w="575" w:type="dxa"/>
                        <w:textDirection w:val="btLr"/>
                      </w:tcPr>
                      <w:p w:rsidRPr="005B4DBE" w:rsidR="00A23412" w:rsidP="00A23412" w:rsidRDefault="00A23412" w14:paraId="2C78C468" w14:textId="77777777">
                        <w:pPr>
                          <w:widowControl w:val="0"/>
                          <w:autoSpaceDE w:val="0"/>
                          <w:autoSpaceDN w:val="0"/>
                          <w:spacing w:before="111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Kredisi</w:t>
                        </w:r>
                      </w:p>
                    </w:tc>
                    <w:tc>
                      <w:tcPr>
                        <w:tcW w:w="581" w:type="dxa"/>
                        <w:textDirection w:val="btLr"/>
                      </w:tcPr>
                      <w:p w:rsidRPr="005B4DBE" w:rsidR="00A23412" w:rsidP="00A23412" w:rsidRDefault="00A23412" w14:paraId="301390E4" w14:textId="77777777">
                        <w:pPr>
                          <w:widowControl w:val="0"/>
                          <w:autoSpaceDE w:val="0"/>
                          <w:autoSpaceDN w:val="0"/>
                          <w:spacing w:before="114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>AKTS</w:t>
                        </w: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79AA3CC3" w14:textId="77777777">
                        <w:pPr>
                          <w:widowControl w:val="0"/>
                          <w:autoSpaceDE w:val="0"/>
                          <w:autoSpaceDN w:val="0"/>
                          <w:spacing w:before="52"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  <w:p w:rsidRPr="005B4DBE" w:rsidR="00A23412" w:rsidP="00A23412" w:rsidRDefault="00A23412" w14:paraId="12E9FF0D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11" w:right="221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>Ders Kodu</w:t>
                        </w: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35EA5317" w14:textId="77777777">
                        <w:pPr>
                          <w:widowControl w:val="0"/>
                          <w:autoSpaceDE w:val="0"/>
                          <w:autoSpaceDN w:val="0"/>
                          <w:spacing w:before="172"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  <w:p w:rsidRPr="005B4DBE" w:rsidR="00A23412" w:rsidP="00A23412" w:rsidRDefault="00A23412" w14:paraId="79826A20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10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>Ders</w:t>
                        </w: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 xml:space="preserve"> </w:t>
                        </w:r>
                        <w:r w:rsidRPr="005B4DBE">
                          <w:rPr>
                            <w:rFonts w:eastAsia="Times New Roman" w:cstheme="minorHAnsi"/>
                            <w:spacing w:val="-5"/>
                          </w:rPr>
                          <w:t>Adı</w:t>
                        </w:r>
                      </w:p>
                    </w:tc>
                    <w:tc>
                      <w:tcPr>
                        <w:tcW w:w="594" w:type="dxa"/>
                        <w:textDirection w:val="btLr"/>
                      </w:tcPr>
                      <w:p w:rsidRPr="005B4DBE" w:rsidR="00A23412" w:rsidP="00A23412" w:rsidRDefault="00A23412" w14:paraId="1B2E467D" w14:textId="77777777">
                        <w:pPr>
                          <w:widowControl w:val="0"/>
                          <w:autoSpaceDE w:val="0"/>
                          <w:autoSpaceDN w:val="0"/>
                          <w:spacing w:before="103" w:after="0" w:line="269" w:lineRule="exact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</w:rPr>
                          <w:t xml:space="preserve">D. </w:t>
                        </w: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Saati</w:t>
                        </w:r>
                      </w:p>
                    </w:tc>
                    <w:tc>
                      <w:tcPr>
                        <w:tcW w:w="579" w:type="dxa"/>
                        <w:textDirection w:val="btLr"/>
                      </w:tcPr>
                      <w:p w:rsidRPr="005B4DBE" w:rsidR="00A23412" w:rsidP="00A23412" w:rsidRDefault="00A23412" w14:paraId="5952DC6F" w14:textId="77777777">
                        <w:pPr>
                          <w:widowControl w:val="0"/>
                          <w:autoSpaceDE w:val="0"/>
                          <w:autoSpaceDN w:val="0"/>
                          <w:spacing w:before="115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2"/>
                          </w:rPr>
                          <w:t>Kredisi</w:t>
                        </w:r>
                      </w:p>
                    </w:tc>
                    <w:tc>
                      <w:tcPr>
                        <w:tcW w:w="574" w:type="dxa"/>
                        <w:textDirection w:val="btLr"/>
                      </w:tcPr>
                      <w:p w:rsidRPr="005B4DBE" w:rsidR="00A23412" w:rsidP="00A23412" w:rsidRDefault="00A23412" w14:paraId="5ADF82E9" w14:textId="77777777">
                        <w:pPr>
                          <w:widowControl w:val="0"/>
                          <w:autoSpaceDE w:val="0"/>
                          <w:autoSpaceDN w:val="0"/>
                          <w:spacing w:before="110" w:after="0" w:line="240" w:lineRule="auto"/>
                          <w:ind w:left="112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4"/>
                          </w:rPr>
                          <w:t>AKTS</w:t>
                        </w:r>
                      </w:p>
                    </w:tc>
                  </w:tr>
                  <w:tr w:rsidRPr="005B4DBE" w:rsidR="00A23412" w:rsidTr="009B38E3" w14:paraId="3D0322C6" w14:textId="77777777">
                    <w:trPr>
                      <w:gridAfter w:val="1"/>
                      <w:wAfter w:w="27" w:type="dxa"/>
                      <w:trHeight w:val="462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70AC02D1" w14:textId="77777777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1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11F4ECD0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A23412" w:rsidP="00A23412" w:rsidRDefault="00A23412" w14:paraId="7C2D95C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A23412" w:rsidP="00A23412" w:rsidRDefault="00A23412" w14:paraId="7BD8695B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A23412" w:rsidP="00A23412" w:rsidRDefault="00A23412" w14:paraId="384EB561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3E9124AD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6138E3E7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A23412" w:rsidP="00A23412" w:rsidRDefault="00A23412" w14:paraId="5E8BF3B3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A23412" w:rsidP="00A23412" w:rsidRDefault="00A23412" w14:paraId="3A11119D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A23412" w:rsidP="00A23412" w:rsidRDefault="00A23412" w14:paraId="3BDD89F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A23412" w:rsidTr="009B38E3" w14:paraId="314FC69C" w14:textId="77777777">
                    <w:trPr>
                      <w:gridAfter w:val="1"/>
                      <w:wAfter w:w="27" w:type="dxa"/>
                      <w:trHeight w:val="486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3C59CF6F" w14:textId="77777777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2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5C77B66E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A23412" w:rsidP="00A23412" w:rsidRDefault="00A23412" w14:paraId="779E8362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A23412" w:rsidP="00A23412" w:rsidRDefault="00A23412" w14:paraId="1723363F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A23412" w:rsidP="00A23412" w:rsidRDefault="00A23412" w14:paraId="3CE4DB3D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32BB9086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60A42498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A23412" w:rsidP="00A23412" w:rsidRDefault="00A23412" w14:paraId="141CB2BD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A23412" w:rsidP="00A23412" w:rsidRDefault="00A23412" w14:paraId="2C01B622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A23412" w:rsidP="00A23412" w:rsidRDefault="00A23412" w14:paraId="58B4F60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A23412" w:rsidTr="009B38E3" w14:paraId="1E1D6CEE" w14:textId="77777777">
                    <w:trPr>
                      <w:gridAfter w:val="1"/>
                      <w:wAfter w:w="27" w:type="dxa"/>
                      <w:trHeight w:val="479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5C831481" w14:textId="77777777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3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2BB67DCB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A23412" w:rsidP="00A23412" w:rsidRDefault="00A23412" w14:paraId="1304A1ED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A23412" w:rsidP="00A23412" w:rsidRDefault="00A23412" w14:paraId="33C4B805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A23412" w:rsidP="00A23412" w:rsidRDefault="00A23412" w14:paraId="1CD47721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1DEAE244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56F703CC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A23412" w:rsidP="00A23412" w:rsidRDefault="00A23412" w14:paraId="5D5992AF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A23412" w:rsidP="00A23412" w:rsidRDefault="00A23412" w14:paraId="505D1AC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A23412" w:rsidP="00A23412" w:rsidRDefault="00A23412" w14:paraId="1ED9A1B5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A23412" w:rsidTr="009B38E3" w14:paraId="6C2A8564" w14:textId="77777777">
                    <w:trPr>
                      <w:gridAfter w:val="1"/>
                      <w:wAfter w:w="27" w:type="dxa"/>
                      <w:trHeight w:val="470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69E8A792" w14:textId="77777777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4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1D718653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A23412" w:rsidP="00A23412" w:rsidRDefault="00A23412" w14:paraId="273AE26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A23412" w:rsidP="00A23412" w:rsidRDefault="00A23412" w14:paraId="190CC232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A23412" w:rsidP="00A23412" w:rsidRDefault="00A23412" w14:paraId="1982A8CC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4492492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3B0DACCB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A23412" w:rsidP="00A23412" w:rsidRDefault="00A23412" w14:paraId="16AACE1A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A23412" w:rsidP="00A23412" w:rsidRDefault="00A23412" w14:paraId="31B17391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A23412" w:rsidP="00A23412" w:rsidRDefault="00A23412" w14:paraId="7FAB5D62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A23412" w:rsidTr="009B38E3" w14:paraId="6BD00D10" w14:textId="77777777">
                    <w:trPr>
                      <w:gridAfter w:val="1"/>
                      <w:wAfter w:w="27" w:type="dxa"/>
                      <w:trHeight w:val="470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364C32DB" w14:textId="77777777">
                        <w:pPr>
                          <w:widowControl w:val="0"/>
                          <w:autoSpaceDE w:val="0"/>
                          <w:autoSpaceDN w:val="0"/>
                          <w:spacing w:after="0" w:line="233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5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2447DA32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A23412" w:rsidP="00A23412" w:rsidRDefault="00A23412" w14:paraId="738A7372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A23412" w:rsidP="00A23412" w:rsidRDefault="00A23412" w14:paraId="217BE0F7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A23412" w:rsidP="00A23412" w:rsidRDefault="00A23412" w14:paraId="287223A5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3DCE4875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2DBE9057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A23412" w:rsidP="00A23412" w:rsidRDefault="00A23412" w14:paraId="02B4194C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A23412" w:rsidP="00A23412" w:rsidRDefault="00A23412" w14:paraId="523B3B38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A23412" w:rsidP="00A23412" w:rsidRDefault="00A23412" w14:paraId="455BBF8B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:rsidRPr="005B4DBE" w:rsidR="00A23412" w:rsidTr="009B38E3" w14:paraId="53B49FB1" w14:textId="77777777">
                    <w:trPr>
                      <w:gridAfter w:val="1"/>
                      <w:wAfter w:w="27" w:type="dxa"/>
                      <w:trHeight w:val="470"/>
                    </w:trPr>
                    <w:tc>
                      <w:tcPr>
                        <w:tcW w:w="439" w:type="dxa"/>
                      </w:tcPr>
                      <w:p w:rsidRPr="005B4DBE" w:rsidR="00A23412" w:rsidP="00A23412" w:rsidRDefault="00A23412" w14:paraId="2792094A" w14:textId="77777777">
                        <w:pPr>
                          <w:widowControl w:val="0"/>
                          <w:autoSpaceDE w:val="0"/>
                          <w:autoSpaceDN w:val="0"/>
                          <w:spacing w:after="0" w:line="232" w:lineRule="exact"/>
                          <w:ind w:left="23" w:right="103"/>
                          <w:jc w:val="center"/>
                          <w:rPr>
                            <w:rFonts w:eastAsia="Times New Roman" w:cstheme="minorHAnsi"/>
                          </w:rPr>
                        </w:pPr>
                        <w:r w:rsidRPr="005B4DBE">
                          <w:rPr>
                            <w:rFonts w:eastAsia="Times New Roman" w:cstheme="minorHAnsi"/>
                            <w:spacing w:val="-10"/>
                          </w:rPr>
                          <w:t>6</w:t>
                        </w:r>
                      </w:p>
                    </w:tc>
                    <w:tc>
                      <w:tcPr>
                        <w:tcW w:w="2466" w:type="dxa"/>
                      </w:tcPr>
                      <w:p w:rsidRPr="005B4DBE" w:rsidR="00A23412" w:rsidP="00A23412" w:rsidRDefault="00A23412" w14:paraId="287B13B5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:rsidRPr="005B4DBE" w:rsidR="00A23412" w:rsidP="00A23412" w:rsidRDefault="00A23412" w14:paraId="14AFC699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 w:rsidRPr="005B4DBE" w:rsidR="00A23412" w:rsidP="00A23412" w:rsidRDefault="00A23412" w14:paraId="366285C4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 w:rsidRPr="005B4DBE" w:rsidR="00A23412" w:rsidP="00A23412" w:rsidRDefault="00A23412" w14:paraId="7CB29427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999" w:type="dxa"/>
                        <w:gridSpan w:val="2"/>
                      </w:tcPr>
                      <w:p w:rsidRPr="005B4DBE" w:rsidR="00A23412" w:rsidP="00A23412" w:rsidRDefault="00A23412" w14:paraId="69EAA835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2349" w:type="dxa"/>
                      </w:tcPr>
                      <w:p w:rsidRPr="005B4DBE" w:rsidR="00A23412" w:rsidP="00A23412" w:rsidRDefault="00A23412" w14:paraId="6A43E5D3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94" w:type="dxa"/>
                      </w:tcPr>
                      <w:p w:rsidRPr="005B4DBE" w:rsidR="00A23412" w:rsidP="00A23412" w:rsidRDefault="00A23412" w14:paraId="49D4B10F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 w:rsidRPr="005B4DBE" w:rsidR="00A23412" w:rsidP="00A23412" w:rsidRDefault="00A23412" w14:paraId="7F996B61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  <w:tc>
                      <w:tcPr>
                        <w:tcW w:w="574" w:type="dxa"/>
                      </w:tcPr>
                      <w:p w:rsidRPr="005B4DBE" w:rsidR="00A23412" w:rsidP="00A23412" w:rsidRDefault="00A23412" w14:paraId="3BB96DC3" w14:textId="77777777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Pr="005B4DBE" w:rsidR="00A23412" w:rsidP="00A23412" w:rsidRDefault="00A23412" w14:paraId="535F1893" w14:textId="77777777">
                  <w:pPr>
                    <w:widowControl w:val="0"/>
                    <w:autoSpaceDE w:val="0"/>
                    <w:autoSpaceDN w:val="0"/>
                    <w:ind w:left="138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Not:</w:t>
                  </w:r>
                  <w:r w:rsidRPr="005B4DBE">
                    <w:rPr>
                      <w:rFonts w:eastAsia="Times New Roman" w:cstheme="minorHAnsi"/>
                      <w:spacing w:val="-6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Ders</w:t>
                  </w:r>
                  <w:r w:rsidRPr="005B4DBE">
                    <w:rPr>
                      <w:rFonts w:eastAsia="Times New Roman" w:cstheme="minorHAnsi"/>
                      <w:spacing w:val="-5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eklemesi</w:t>
                  </w:r>
                  <w:r w:rsidRPr="005B4DBE">
                    <w:rPr>
                      <w:rFonts w:eastAsia="Times New Roman" w:cstheme="minorHAnsi"/>
                      <w:spacing w:val="-3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yapılabilir.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Son</w:t>
                  </w:r>
                  <w:r w:rsidRPr="005B4DBE">
                    <w:rPr>
                      <w:rFonts w:eastAsia="Times New Roman" w:cstheme="minorHAnsi"/>
                      <w:spacing w:val="-5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5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yıl</w:t>
                  </w:r>
                  <w:r w:rsidRPr="005B4DBE">
                    <w:rPr>
                      <w:rFonts w:eastAsia="Times New Roman" w:cstheme="minorHAnsi"/>
                      <w:spacing w:val="-5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içinde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alınmış</w:t>
                  </w:r>
                  <w:r w:rsidRPr="005B4DBE">
                    <w:rPr>
                      <w:rFonts w:eastAsia="Times New Roman" w:cstheme="minorHAnsi"/>
                      <w:spacing w:val="-6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olan</w:t>
                  </w:r>
                  <w:r w:rsidRPr="005B4DBE">
                    <w:rPr>
                      <w:rFonts w:eastAsia="Times New Roman" w:cstheme="minorHAnsi"/>
                      <w:spacing w:val="-3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dersler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dikkate</w:t>
                  </w:r>
                  <w:r w:rsidRPr="005B4DBE">
                    <w:rPr>
                      <w:rFonts w:eastAsia="Times New Roman" w:cstheme="minorHAnsi"/>
                      <w:spacing w:val="-4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alınır.</w:t>
                  </w:r>
                </w:p>
                <w:p w:rsidRPr="005B4DBE" w:rsidR="00A23412" w:rsidP="00A23412" w:rsidRDefault="00A23412" w14:paraId="023E9FFD" w14:textId="77777777">
                  <w:pPr>
                    <w:widowControl w:val="0"/>
                    <w:autoSpaceDE w:val="0"/>
                    <w:autoSpaceDN w:val="0"/>
                    <w:rPr>
                      <w:rFonts w:eastAsia="Times New Roman" w:cstheme="minorHAnsi"/>
                    </w:rPr>
                  </w:pPr>
                </w:p>
                <w:p w:rsidRPr="005B4DBE" w:rsidR="00A23412" w:rsidP="00A23412" w:rsidRDefault="00A23412" w14:paraId="378C658F" w14:textId="77777777">
                  <w:pPr>
                    <w:widowControl w:val="0"/>
                    <w:autoSpaceDE w:val="0"/>
                    <w:autoSpaceDN w:val="0"/>
                    <w:spacing w:before="70"/>
                    <w:rPr>
                      <w:rFonts w:eastAsia="Times New Roman" w:cstheme="minorHAnsi"/>
                    </w:rPr>
                  </w:pPr>
                </w:p>
                <w:p w:rsidRPr="005B4DBE" w:rsidR="00A23412" w:rsidP="00A23412" w:rsidRDefault="00A23412" w14:paraId="2020DEB8" w14:textId="77777777">
                  <w:pPr>
                    <w:widowControl w:val="0"/>
                    <w:autoSpaceDE w:val="0"/>
                    <w:autoSpaceDN w:val="0"/>
                    <w:ind w:left="566"/>
                    <w:outlineLvl w:val="0"/>
                    <w:rPr>
                      <w:rFonts w:eastAsia="Times New Roman" w:cstheme="minorHAnsi"/>
                      <w:b/>
                      <w:bCs/>
                      <w:spacing w:val="-2"/>
                    </w:rPr>
                  </w:pPr>
                </w:p>
                <w:p w:rsidRPr="005B4DBE" w:rsidR="00A23412" w:rsidP="00A23412" w:rsidRDefault="00A23412" w14:paraId="280CF311" w14:textId="77777777">
                  <w:pPr>
                    <w:widowControl w:val="0"/>
                    <w:autoSpaceDE w:val="0"/>
                    <w:autoSpaceDN w:val="0"/>
                    <w:ind w:left="22"/>
                    <w:outlineLvl w:val="0"/>
                    <w:rPr>
                      <w:rFonts w:eastAsia="Times New Roman" w:cstheme="minorHAnsi"/>
                      <w:b/>
                      <w:bCs/>
                    </w:rPr>
                  </w:pPr>
                  <w:r w:rsidRPr="005B4DBE">
                    <w:rPr>
                      <w:rFonts w:eastAsia="Times New Roman" w:cstheme="minorHAnsi"/>
                      <w:b/>
                      <w:bCs/>
                      <w:spacing w:val="-2"/>
                    </w:rPr>
                    <w:t>EKLER</w:t>
                  </w:r>
                </w:p>
                <w:p w:rsidRPr="005B4DBE" w:rsidR="00A23412" w:rsidP="00A23412" w:rsidRDefault="00A23412" w14:paraId="13D58BD3" w14:textId="77777777">
                  <w:pPr>
                    <w:widowControl w:val="0"/>
                    <w:autoSpaceDE w:val="0"/>
                    <w:autoSpaceDN w:val="0"/>
                    <w:ind w:left="22" w:right="4411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Ek-1:</w:t>
                  </w:r>
                  <w:r w:rsidRPr="005B4DBE">
                    <w:rPr>
                      <w:rFonts w:eastAsia="Times New Roman" w:cstheme="minorHAnsi"/>
                      <w:spacing w:val="-10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Transkript</w:t>
                  </w:r>
                  <w:r w:rsidRPr="005B4DBE">
                    <w:rPr>
                      <w:rFonts w:eastAsia="Times New Roman" w:cstheme="minorHAnsi"/>
                      <w:spacing w:val="-10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belgesi</w:t>
                  </w:r>
                  <w:r w:rsidRPr="005B4DBE">
                    <w:rPr>
                      <w:rFonts w:eastAsia="Times New Roman" w:cstheme="minorHAnsi"/>
                      <w:spacing w:val="-10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 xml:space="preserve">(onaylı) </w:t>
                  </w:r>
                </w:p>
                <w:p w:rsidRPr="005B4DBE" w:rsidR="00A23412" w:rsidP="00A23412" w:rsidRDefault="00A23412" w14:paraId="0261DD6C" w14:textId="77777777">
                  <w:pPr>
                    <w:widowControl w:val="0"/>
                    <w:autoSpaceDE w:val="0"/>
                    <w:autoSpaceDN w:val="0"/>
                    <w:ind w:left="22" w:right="4411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Ek-2 Ders içerikleri (onaylı)</w:t>
                  </w:r>
                </w:p>
                <w:p w:rsidRPr="005B4DBE" w:rsidR="00A23412" w:rsidP="00A23412" w:rsidRDefault="00A23412" w14:paraId="7F781B72" w14:textId="77777777">
                  <w:pPr>
                    <w:widowControl w:val="0"/>
                    <w:autoSpaceDE w:val="0"/>
                    <w:autoSpaceDN w:val="0"/>
                    <w:ind w:left="22"/>
                    <w:rPr>
                      <w:rFonts w:eastAsia="Times New Roman" w:cstheme="minorHAnsi"/>
                    </w:rPr>
                  </w:pPr>
                  <w:r w:rsidRPr="005B4DBE">
                    <w:rPr>
                      <w:rFonts w:eastAsia="Times New Roman" w:cstheme="minorHAnsi"/>
                    </w:rPr>
                    <w:t>Ek-3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Not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aralığını gösterir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</w:rPr>
                    <w:t>belge</w:t>
                  </w:r>
                  <w:r w:rsidRPr="005B4DBE">
                    <w:rPr>
                      <w:rFonts w:eastAsia="Times New Roman" w:cstheme="minorHAnsi"/>
                      <w:spacing w:val="-1"/>
                    </w:rPr>
                    <w:t xml:space="preserve"> </w:t>
                  </w:r>
                  <w:r w:rsidRPr="005B4DBE">
                    <w:rPr>
                      <w:rFonts w:eastAsia="Times New Roman" w:cstheme="minorHAnsi"/>
                      <w:spacing w:val="-2"/>
                    </w:rPr>
                    <w:t>(onaylı)</w:t>
                  </w:r>
                </w:p>
                <w:p w:rsidRPr="005B4DBE" w:rsidR="00A23412" w:rsidP="00A23412" w:rsidRDefault="00A23412" w14:paraId="3DC1F2DB" w14:textId="77777777">
                  <w:pPr>
                    <w:rPr>
                      <w:rFonts w:cstheme="minorHAnsi"/>
                      <w:bCs/>
                    </w:rPr>
                  </w:pPr>
                </w:p>
              </w:tc>
            </w:tr>
          </w:tbl>
          <w:p w:rsidRPr="00E57B14" w:rsidR="00C90B6E" w:rsidP="00FE2AA3" w:rsidRDefault="00C90B6E" w14:paraId="7C70C273" w14:textId="77777777">
            <w:pPr>
              <w:rPr>
                <w:bCs/>
              </w:rPr>
            </w:pPr>
          </w:p>
        </w:tc>
      </w:tr>
    </w:tbl>
    <w:p w:rsidR="00526DC3" w:rsidP="006D4538" w:rsidRDefault="00526DC3" w14:paraId="213F8C20" w14:textId="77777777"/>
    <w:sectPr w:rsidR="00526DC3" w:rsidSect="00A61006">
      <w:footerReference r:id="R401136357f8a478b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BA27" w14:textId="77777777" w:rsidR="000B7FAA" w:rsidRDefault="000B7FAA" w:rsidP="00BD3F84">
      <w:pPr>
        <w:spacing w:after="0" w:line="240" w:lineRule="auto"/>
      </w:pPr>
      <w:r>
        <w:separator/>
      </w:r>
    </w:p>
  </w:endnote>
  <w:endnote w:type="continuationSeparator" w:id="0">
    <w:p w14:paraId="05788F27" w14:textId="77777777" w:rsidR="000B7FAA" w:rsidRDefault="000B7FA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665ACB82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567F" w14:textId="77777777" w:rsidR="000B7FAA" w:rsidRDefault="000B7FAA" w:rsidP="00BD3F84">
      <w:pPr>
        <w:spacing w:after="0" w:line="240" w:lineRule="auto"/>
      </w:pPr>
      <w:r>
        <w:separator/>
      </w:r>
    </w:p>
  </w:footnote>
  <w:footnote w:type="continuationSeparator" w:id="0">
    <w:p w14:paraId="6AACD950" w14:textId="77777777" w:rsidR="000B7FAA" w:rsidRDefault="000B7FA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6C9A5ABB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CDA77AF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42E46A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7E5817A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148F5B7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AB4FEA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0B1FB6DC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897A0C1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6BFF10C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DERS MUAFİYET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334C96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KYS-FR/MYO‐VAK/01</w:t>
          </w:r>
        </w:p>
      </w:tc>
    </w:tr>
    <w:tr w:rsidRPr="00C311D6" w:rsidR="004A22C2" w:rsidTr="002675ED" w14:paraId="0BB62FB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AB6D71C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367281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778ADF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19.08.2026</w:t>
          </w:r>
        </w:p>
      </w:tc>
    </w:tr>
    <w:tr w:rsidRPr="00C311D6" w:rsidR="004A22C2" w:rsidTr="002675ED" w14:paraId="6449C9B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750B97F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EE9245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122EF78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52E31219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DCBC2A6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CF7465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552C1D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C3A1D60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19045">
    <w:abstractNumId w:val="3"/>
  </w:num>
  <w:num w:numId="2" w16cid:durableId="186523450">
    <w:abstractNumId w:val="1"/>
  </w:num>
  <w:num w:numId="3" w16cid:durableId="1597789533">
    <w:abstractNumId w:val="2"/>
  </w:num>
  <w:num w:numId="4" w16cid:durableId="1387341168">
    <w:abstractNumId w:val="4"/>
  </w:num>
  <w:num w:numId="5" w16cid:durableId="161081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90"/>
    <w:rsid w:val="00021074"/>
    <w:rsid w:val="00023088"/>
    <w:rsid w:val="00043054"/>
    <w:rsid w:val="000A5923"/>
    <w:rsid w:val="000B7FAA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162FB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63B90"/>
    <w:rsid w:val="005C169B"/>
    <w:rsid w:val="005C3F34"/>
    <w:rsid w:val="006050B6"/>
    <w:rsid w:val="00651E55"/>
    <w:rsid w:val="006B1381"/>
    <w:rsid w:val="006D4538"/>
    <w:rsid w:val="006F3B86"/>
    <w:rsid w:val="007401AE"/>
    <w:rsid w:val="00764568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23412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590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401136357f8a478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DERS MUAFİYET FORMU vmyoo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2026-08-03T12:10:00Z</dcterms:created>
  <dcterms:modified xsi:type="dcterms:W3CDTF">2026-08-03T12:12:00Z</dcterms:modified>
</cp:coreProperties>
</file>