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="00C90B6E" w:rsidTr="00E675C9" w14:paraId="28768A88" w14:textId="77777777">
        <w:trPr>
          <w:trHeight w:val="9915"/>
        </w:trPr>
        <w:tc>
          <w:tcPr>
            <w:tcW w:w="10178" w:type="dxa"/>
          </w:tcPr>
          <w:p w:rsidR="00C90B6E" w:rsidP="00FE2AA3" w:rsidRDefault="00C90B6E" w14:paraId="1F2530BC" w14:textId="77777777">
            <w:pPr>
              <w:rPr>
                <w:bCs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2859"/>
              <w:gridCol w:w="7093"/>
            </w:tblGrid>
            <w:tr w:rsidR="00DB76DC" w:rsidTr="005951DF" w14:paraId="55857438" w14:textId="77777777">
              <w:tc>
                <w:tcPr>
                  <w:tcW w:w="2859" w:type="dxa"/>
                </w:tcPr>
                <w:p w:rsidRPr="00DB76DC" w:rsidR="00DB76DC" w:rsidP="00DB76DC" w:rsidRDefault="00DB76DC" w14:paraId="70CB63DA" w14:textId="77777777">
                  <w:pPr>
                    <w:rPr>
                      <w:sz w:val="24"/>
                      <w:szCs w:val="24"/>
                    </w:rPr>
                  </w:pPr>
                  <w:r w:rsidRPr="00DB76DC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Etkinliğin Adı</w:t>
                  </w:r>
                </w:p>
              </w:tc>
              <w:tc>
                <w:tcPr>
                  <w:tcW w:w="7093" w:type="dxa"/>
                </w:tcPr>
                <w:p w:rsidRPr="00DB76DC" w:rsidR="00DB76DC" w:rsidP="00DB76DC" w:rsidRDefault="00DB76DC" w14:paraId="45C29972" w14:textId="77777777">
                  <w:pPr>
                    <w:rPr>
                      <w:b/>
                      <w:bCs/>
                    </w:rPr>
                  </w:pPr>
                  <w:r w:rsidRPr="00DB76DC">
                    <w:rPr>
                      <w:b/>
                      <w:bCs/>
                    </w:rPr>
                    <w:t>:</w:t>
                  </w:r>
                </w:p>
              </w:tc>
            </w:tr>
            <w:tr w:rsidR="00DB76DC" w:rsidTr="005951DF" w14:paraId="1CE38D8E" w14:textId="77777777">
              <w:tc>
                <w:tcPr>
                  <w:tcW w:w="2859" w:type="dxa"/>
                </w:tcPr>
                <w:p w:rsidRPr="00DB76DC" w:rsidR="00DB76DC" w:rsidP="00DB76DC" w:rsidRDefault="00DB76DC" w14:paraId="7BC85EF5" w14:textId="739D28B8">
                  <w:pPr>
                    <w:rPr>
                      <w:sz w:val="24"/>
                      <w:szCs w:val="24"/>
                    </w:rPr>
                  </w:pPr>
                  <w:r w:rsidRPr="00DB76DC"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Etkinlik Tarihi ve Saati</w:t>
                  </w:r>
                </w:p>
              </w:tc>
              <w:tc>
                <w:tcPr>
                  <w:tcW w:w="7093" w:type="dxa"/>
                </w:tcPr>
                <w:p w:rsidRPr="00DB76DC" w:rsidR="00DB76DC" w:rsidP="00DB76DC" w:rsidRDefault="00DB76DC" w14:paraId="50EFDC4E" w14:textId="77777777">
                  <w:pPr>
                    <w:rPr>
                      <w:b/>
                      <w:bCs/>
                    </w:rPr>
                  </w:pPr>
                  <w:r w:rsidRPr="00DB76DC">
                    <w:rPr>
                      <w:b/>
                      <w:bCs/>
                    </w:rPr>
                    <w:t>:</w:t>
                  </w:r>
                </w:p>
              </w:tc>
            </w:tr>
            <w:tr w:rsidR="00DB76DC" w:rsidTr="005951DF" w14:paraId="230A71BF" w14:textId="77777777">
              <w:tc>
                <w:tcPr>
                  <w:tcW w:w="2859" w:type="dxa"/>
                </w:tcPr>
                <w:p w:rsidRPr="00DB76DC" w:rsidR="00DB76DC" w:rsidP="00DB76DC" w:rsidRDefault="00DB76DC" w14:paraId="60BA45AB" w14:textId="77777777">
                  <w:pPr>
                    <w:rPr>
                      <w:sz w:val="24"/>
                      <w:szCs w:val="24"/>
                    </w:rPr>
                  </w:pPr>
                  <w:r w:rsidRPr="00DB76DC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Etkinliğin Yeri</w:t>
                  </w:r>
                </w:p>
              </w:tc>
              <w:tc>
                <w:tcPr>
                  <w:tcW w:w="7093" w:type="dxa"/>
                </w:tcPr>
                <w:p w:rsidRPr="00DB76DC" w:rsidR="00DB76DC" w:rsidP="00DB76DC" w:rsidRDefault="00DB76DC" w14:paraId="650F9D17" w14:textId="77777777">
                  <w:pPr>
                    <w:rPr>
                      <w:b/>
                      <w:bCs/>
                    </w:rPr>
                  </w:pPr>
                  <w:r w:rsidRPr="00DB76DC">
                    <w:rPr>
                      <w:b/>
                      <w:bCs/>
                    </w:rPr>
                    <w:t>:</w:t>
                  </w:r>
                </w:p>
              </w:tc>
            </w:tr>
          </w:tbl>
          <w:p w:rsidR="00DB76DC" w:rsidP="00DB76DC" w:rsidRDefault="00DB76DC" w14:paraId="62BA5F90" w14:textId="77777777"/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591"/>
              <w:gridCol w:w="1418"/>
              <w:gridCol w:w="2693"/>
              <w:gridCol w:w="3969"/>
              <w:gridCol w:w="1281"/>
            </w:tblGrid>
            <w:tr w:rsidR="00DB76DC" w:rsidTr="00FF2A27" w14:paraId="10B952D5" w14:textId="77777777">
              <w:tc>
                <w:tcPr>
                  <w:tcW w:w="9952" w:type="dxa"/>
                  <w:gridSpan w:val="5"/>
                </w:tcPr>
                <w:p w:rsidRPr="00DB76DC" w:rsidR="00DB76DC" w:rsidP="00DB76DC" w:rsidRDefault="00DB76DC" w14:paraId="22F0F37A" w14:textId="77777777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B76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KATILIMCI</w:t>
                  </w:r>
                </w:p>
              </w:tc>
            </w:tr>
            <w:tr w:rsidR="00DB76DC" w:rsidTr="00DB76DC" w14:paraId="7B84EF38" w14:textId="77777777">
              <w:tc>
                <w:tcPr>
                  <w:tcW w:w="591" w:type="dxa"/>
                </w:tcPr>
                <w:p w:rsidRPr="00DB76DC" w:rsidR="00DB76DC" w:rsidP="00DB76DC" w:rsidRDefault="00DB76DC" w14:paraId="30AB821B" w14:textId="77777777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DB76DC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1418" w:type="dxa"/>
                  <w:vAlign w:val="center"/>
                </w:tcPr>
                <w:p w:rsidR="00DB76DC" w:rsidP="00DB76DC" w:rsidRDefault="00DB76DC" w14:paraId="3EAB1FA6" w14:textId="77777777">
                  <w:r w:rsidRPr="003B785D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Öğrenci No</w:t>
                  </w:r>
                </w:p>
              </w:tc>
              <w:tc>
                <w:tcPr>
                  <w:tcW w:w="2693" w:type="dxa"/>
                  <w:vAlign w:val="center"/>
                </w:tcPr>
                <w:p w:rsidR="00DB76DC" w:rsidP="00DB76DC" w:rsidRDefault="00DB76DC" w14:paraId="45E9F4FA" w14:textId="77777777"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Adı Soyadı</w:t>
                  </w:r>
                  <w:r w:rsidRPr="00346575">
                    <w:rPr>
                      <w:rFonts w:ascii="Calibri" w:hAnsi="Calibri" w:eastAsia="Times New Roman" w:cs="Calibr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969" w:type="dxa"/>
                  <w:vAlign w:val="center"/>
                </w:tcPr>
                <w:p w:rsidR="00DB76DC" w:rsidP="00DB76DC" w:rsidRDefault="00DB76DC" w14:paraId="3B67F436" w14:textId="77777777">
                  <w:r w:rsidRPr="00F833EB">
                    <w:rPr>
                      <w:rFonts w:ascii="Times New Roman" w:hAnsi="Times New Roman" w:eastAsia="Times New Roman" w:cs="Times New Roman"/>
                      <w:b/>
                      <w:bCs/>
                      <w:sz w:val="24"/>
                      <w:szCs w:val="24"/>
                      <w:lang w:eastAsia="tr-TR"/>
                    </w:rPr>
                    <w:t>Etkinliğe katılan Program</w:t>
                  </w:r>
                </w:p>
              </w:tc>
              <w:tc>
                <w:tcPr>
                  <w:tcW w:w="1281" w:type="dxa"/>
                  <w:vAlign w:val="center"/>
                </w:tcPr>
                <w:p w:rsidR="00DB76DC" w:rsidP="00DB76DC" w:rsidRDefault="00DB76DC" w14:paraId="1E1089D8" w14:textId="77777777">
                  <w:r w:rsidRPr="00346575"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tr-TR"/>
                    </w:rPr>
                    <w:t>İmza</w:t>
                  </w:r>
                </w:p>
              </w:tc>
            </w:tr>
            <w:tr w:rsidR="00DB76DC" w:rsidTr="005353FE" w14:paraId="01AF86AA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5DA29AF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D7DFF9C" w14:textId="77777777"/>
              </w:tc>
              <w:tc>
                <w:tcPr>
                  <w:tcW w:w="2693" w:type="dxa"/>
                </w:tcPr>
                <w:p w:rsidR="00DB76DC" w:rsidP="00DB76DC" w:rsidRDefault="00DB76DC" w14:paraId="35C3BFC4" w14:textId="77777777"/>
              </w:tc>
              <w:tc>
                <w:tcPr>
                  <w:tcW w:w="3969" w:type="dxa"/>
                </w:tcPr>
                <w:p w:rsidR="00DB76DC" w:rsidP="00DB76DC" w:rsidRDefault="00DB76DC" w14:paraId="31A08F9B" w14:textId="77777777"/>
              </w:tc>
              <w:tc>
                <w:tcPr>
                  <w:tcW w:w="1281" w:type="dxa"/>
                </w:tcPr>
                <w:p w:rsidR="00DB76DC" w:rsidP="00DB76DC" w:rsidRDefault="00DB76DC" w14:paraId="77B1F922" w14:textId="77777777"/>
              </w:tc>
            </w:tr>
            <w:tr w:rsidR="00DB76DC" w:rsidTr="005353FE" w14:paraId="2D369E0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45CDDE3B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5D3594D" w14:textId="77777777"/>
              </w:tc>
              <w:tc>
                <w:tcPr>
                  <w:tcW w:w="2693" w:type="dxa"/>
                </w:tcPr>
                <w:p w:rsidR="00DB76DC" w:rsidP="00DB76DC" w:rsidRDefault="00DB76DC" w14:paraId="18159D9E" w14:textId="77777777"/>
              </w:tc>
              <w:tc>
                <w:tcPr>
                  <w:tcW w:w="3969" w:type="dxa"/>
                </w:tcPr>
                <w:p w:rsidR="00DB76DC" w:rsidP="00DB76DC" w:rsidRDefault="00DB76DC" w14:paraId="104C642F" w14:textId="77777777"/>
              </w:tc>
              <w:tc>
                <w:tcPr>
                  <w:tcW w:w="1281" w:type="dxa"/>
                </w:tcPr>
                <w:p w:rsidR="00DB76DC" w:rsidP="00DB76DC" w:rsidRDefault="00DB76DC" w14:paraId="5DAC11E0" w14:textId="77777777"/>
              </w:tc>
            </w:tr>
            <w:tr w:rsidR="00DB76DC" w:rsidTr="005353FE" w14:paraId="5ABA21AA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235A7D91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18FEE87" w14:textId="77777777"/>
              </w:tc>
              <w:tc>
                <w:tcPr>
                  <w:tcW w:w="2693" w:type="dxa"/>
                </w:tcPr>
                <w:p w:rsidR="00DB76DC" w:rsidP="00DB76DC" w:rsidRDefault="00DB76DC" w14:paraId="69BE9C7D" w14:textId="77777777"/>
              </w:tc>
              <w:tc>
                <w:tcPr>
                  <w:tcW w:w="3969" w:type="dxa"/>
                </w:tcPr>
                <w:p w:rsidR="00DB76DC" w:rsidP="00DB76DC" w:rsidRDefault="00DB76DC" w14:paraId="50865362" w14:textId="77777777"/>
              </w:tc>
              <w:tc>
                <w:tcPr>
                  <w:tcW w:w="1281" w:type="dxa"/>
                </w:tcPr>
                <w:p w:rsidR="00DB76DC" w:rsidP="00DB76DC" w:rsidRDefault="00DB76DC" w14:paraId="4C39A6A0" w14:textId="77777777"/>
              </w:tc>
            </w:tr>
            <w:tr w:rsidR="00DB76DC" w:rsidTr="005353FE" w14:paraId="509908C0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1AA52EC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E3BEB3E" w14:textId="77777777"/>
              </w:tc>
              <w:tc>
                <w:tcPr>
                  <w:tcW w:w="2693" w:type="dxa"/>
                </w:tcPr>
                <w:p w:rsidR="00DB76DC" w:rsidP="00DB76DC" w:rsidRDefault="00DB76DC" w14:paraId="0BBC9C9E" w14:textId="77777777"/>
              </w:tc>
              <w:tc>
                <w:tcPr>
                  <w:tcW w:w="3969" w:type="dxa"/>
                </w:tcPr>
                <w:p w:rsidR="00DB76DC" w:rsidP="00DB76DC" w:rsidRDefault="00DB76DC" w14:paraId="5DD10CDF" w14:textId="77777777"/>
              </w:tc>
              <w:tc>
                <w:tcPr>
                  <w:tcW w:w="1281" w:type="dxa"/>
                </w:tcPr>
                <w:p w:rsidR="00DB76DC" w:rsidP="00DB76DC" w:rsidRDefault="00DB76DC" w14:paraId="37E7BF0C" w14:textId="77777777"/>
              </w:tc>
            </w:tr>
            <w:tr w:rsidR="00DB76DC" w:rsidTr="005353FE" w14:paraId="6B40DD4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9F17BF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02DF192" w14:textId="77777777"/>
              </w:tc>
              <w:tc>
                <w:tcPr>
                  <w:tcW w:w="2693" w:type="dxa"/>
                </w:tcPr>
                <w:p w:rsidR="00DB76DC" w:rsidP="00DB76DC" w:rsidRDefault="00DB76DC" w14:paraId="5D996061" w14:textId="77777777"/>
              </w:tc>
              <w:tc>
                <w:tcPr>
                  <w:tcW w:w="3969" w:type="dxa"/>
                </w:tcPr>
                <w:p w:rsidR="00DB76DC" w:rsidP="00DB76DC" w:rsidRDefault="00DB76DC" w14:paraId="60134A1E" w14:textId="77777777"/>
              </w:tc>
              <w:tc>
                <w:tcPr>
                  <w:tcW w:w="1281" w:type="dxa"/>
                </w:tcPr>
                <w:p w:rsidR="00DB76DC" w:rsidP="00DB76DC" w:rsidRDefault="00DB76DC" w14:paraId="5F0F5BC7" w14:textId="77777777"/>
              </w:tc>
            </w:tr>
            <w:tr w:rsidR="00DB76DC" w:rsidTr="005353FE" w14:paraId="5812E3B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2769E0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B9A32DD" w14:textId="77777777"/>
              </w:tc>
              <w:tc>
                <w:tcPr>
                  <w:tcW w:w="2693" w:type="dxa"/>
                </w:tcPr>
                <w:p w:rsidR="00DB76DC" w:rsidP="00DB76DC" w:rsidRDefault="00DB76DC" w14:paraId="359E0F78" w14:textId="77777777"/>
              </w:tc>
              <w:tc>
                <w:tcPr>
                  <w:tcW w:w="3969" w:type="dxa"/>
                </w:tcPr>
                <w:p w:rsidR="00DB76DC" w:rsidP="00DB76DC" w:rsidRDefault="00DB76DC" w14:paraId="0BC43781" w14:textId="77777777"/>
              </w:tc>
              <w:tc>
                <w:tcPr>
                  <w:tcW w:w="1281" w:type="dxa"/>
                </w:tcPr>
                <w:p w:rsidR="00DB76DC" w:rsidP="00DB76DC" w:rsidRDefault="00DB76DC" w14:paraId="0191F93A" w14:textId="77777777"/>
              </w:tc>
            </w:tr>
            <w:tr w:rsidR="00DB76DC" w:rsidTr="005353FE" w14:paraId="054ED362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67B78FF1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81A0465" w14:textId="77777777"/>
              </w:tc>
              <w:tc>
                <w:tcPr>
                  <w:tcW w:w="2693" w:type="dxa"/>
                </w:tcPr>
                <w:p w:rsidR="00DB76DC" w:rsidP="00DB76DC" w:rsidRDefault="00DB76DC" w14:paraId="6927431F" w14:textId="77777777"/>
              </w:tc>
              <w:tc>
                <w:tcPr>
                  <w:tcW w:w="3969" w:type="dxa"/>
                </w:tcPr>
                <w:p w:rsidR="00DB76DC" w:rsidP="00DB76DC" w:rsidRDefault="00DB76DC" w14:paraId="2246F174" w14:textId="77777777"/>
              </w:tc>
              <w:tc>
                <w:tcPr>
                  <w:tcW w:w="1281" w:type="dxa"/>
                </w:tcPr>
                <w:p w:rsidR="00DB76DC" w:rsidP="00DB76DC" w:rsidRDefault="00DB76DC" w14:paraId="16A9A5EB" w14:textId="77777777"/>
              </w:tc>
            </w:tr>
            <w:tr w:rsidR="00DB76DC" w:rsidTr="005353FE" w14:paraId="12C0BEBB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C10141E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FE0A19B" w14:textId="77777777"/>
              </w:tc>
              <w:tc>
                <w:tcPr>
                  <w:tcW w:w="2693" w:type="dxa"/>
                </w:tcPr>
                <w:p w:rsidR="00DB76DC" w:rsidP="00DB76DC" w:rsidRDefault="00DB76DC" w14:paraId="77A4A7EC" w14:textId="77777777"/>
              </w:tc>
              <w:tc>
                <w:tcPr>
                  <w:tcW w:w="3969" w:type="dxa"/>
                </w:tcPr>
                <w:p w:rsidR="00DB76DC" w:rsidP="00DB76DC" w:rsidRDefault="00DB76DC" w14:paraId="02CB092A" w14:textId="77777777"/>
              </w:tc>
              <w:tc>
                <w:tcPr>
                  <w:tcW w:w="1281" w:type="dxa"/>
                </w:tcPr>
                <w:p w:rsidR="00DB76DC" w:rsidP="00DB76DC" w:rsidRDefault="00DB76DC" w14:paraId="422B509F" w14:textId="77777777"/>
              </w:tc>
            </w:tr>
            <w:tr w:rsidR="00DB76DC" w:rsidTr="005353FE" w14:paraId="5C8E2AE1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761C3AF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C9CC972" w14:textId="77777777"/>
              </w:tc>
              <w:tc>
                <w:tcPr>
                  <w:tcW w:w="2693" w:type="dxa"/>
                </w:tcPr>
                <w:p w:rsidR="00DB76DC" w:rsidP="00DB76DC" w:rsidRDefault="00DB76DC" w14:paraId="35E8EF15" w14:textId="77777777"/>
              </w:tc>
              <w:tc>
                <w:tcPr>
                  <w:tcW w:w="3969" w:type="dxa"/>
                </w:tcPr>
                <w:p w:rsidR="00DB76DC" w:rsidP="00DB76DC" w:rsidRDefault="00DB76DC" w14:paraId="4428DC35" w14:textId="77777777"/>
              </w:tc>
              <w:tc>
                <w:tcPr>
                  <w:tcW w:w="1281" w:type="dxa"/>
                </w:tcPr>
                <w:p w:rsidR="00DB76DC" w:rsidP="00DB76DC" w:rsidRDefault="00DB76DC" w14:paraId="6E94C673" w14:textId="77777777"/>
              </w:tc>
            </w:tr>
            <w:tr w:rsidR="00DB76DC" w:rsidTr="005353FE" w14:paraId="18975698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50FD261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5B06A881" w14:textId="77777777"/>
              </w:tc>
              <w:tc>
                <w:tcPr>
                  <w:tcW w:w="2693" w:type="dxa"/>
                </w:tcPr>
                <w:p w:rsidR="00DB76DC" w:rsidP="00DB76DC" w:rsidRDefault="00DB76DC" w14:paraId="297B51D4" w14:textId="77777777"/>
              </w:tc>
              <w:tc>
                <w:tcPr>
                  <w:tcW w:w="3969" w:type="dxa"/>
                </w:tcPr>
                <w:p w:rsidR="00DB76DC" w:rsidP="00DB76DC" w:rsidRDefault="00DB76DC" w14:paraId="7AFEFA3E" w14:textId="77777777"/>
              </w:tc>
              <w:tc>
                <w:tcPr>
                  <w:tcW w:w="1281" w:type="dxa"/>
                </w:tcPr>
                <w:p w:rsidR="00DB76DC" w:rsidP="00DB76DC" w:rsidRDefault="00DB76DC" w14:paraId="22D320A0" w14:textId="77777777"/>
              </w:tc>
            </w:tr>
            <w:tr w:rsidR="00DB76DC" w:rsidTr="005353FE" w14:paraId="12BE81F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0E1CF1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1D2CFAA" w14:textId="77777777"/>
              </w:tc>
              <w:tc>
                <w:tcPr>
                  <w:tcW w:w="2693" w:type="dxa"/>
                </w:tcPr>
                <w:p w:rsidR="00DB76DC" w:rsidP="00DB76DC" w:rsidRDefault="00DB76DC" w14:paraId="3F75A7F1" w14:textId="77777777"/>
              </w:tc>
              <w:tc>
                <w:tcPr>
                  <w:tcW w:w="3969" w:type="dxa"/>
                </w:tcPr>
                <w:p w:rsidR="00DB76DC" w:rsidP="00DB76DC" w:rsidRDefault="00DB76DC" w14:paraId="1FB89F3F" w14:textId="77777777"/>
              </w:tc>
              <w:tc>
                <w:tcPr>
                  <w:tcW w:w="1281" w:type="dxa"/>
                </w:tcPr>
                <w:p w:rsidR="00DB76DC" w:rsidP="00DB76DC" w:rsidRDefault="00DB76DC" w14:paraId="08C1ED6F" w14:textId="77777777"/>
              </w:tc>
            </w:tr>
            <w:tr w:rsidR="00DB76DC" w:rsidTr="005353FE" w14:paraId="3BB391C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18D5F0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783C8D8" w14:textId="77777777"/>
              </w:tc>
              <w:tc>
                <w:tcPr>
                  <w:tcW w:w="2693" w:type="dxa"/>
                </w:tcPr>
                <w:p w:rsidR="00DB76DC" w:rsidP="00DB76DC" w:rsidRDefault="00DB76DC" w14:paraId="35BCC183" w14:textId="77777777"/>
              </w:tc>
              <w:tc>
                <w:tcPr>
                  <w:tcW w:w="3969" w:type="dxa"/>
                </w:tcPr>
                <w:p w:rsidR="00DB76DC" w:rsidP="00DB76DC" w:rsidRDefault="00DB76DC" w14:paraId="25589D87" w14:textId="77777777"/>
              </w:tc>
              <w:tc>
                <w:tcPr>
                  <w:tcW w:w="1281" w:type="dxa"/>
                </w:tcPr>
                <w:p w:rsidR="00DB76DC" w:rsidP="00DB76DC" w:rsidRDefault="00DB76DC" w14:paraId="539FFCD6" w14:textId="77777777"/>
              </w:tc>
            </w:tr>
            <w:tr w:rsidR="00DB76DC" w:rsidTr="005353FE" w14:paraId="7796CC0E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2ED7389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A763799" w14:textId="77777777"/>
              </w:tc>
              <w:tc>
                <w:tcPr>
                  <w:tcW w:w="2693" w:type="dxa"/>
                </w:tcPr>
                <w:p w:rsidR="00DB76DC" w:rsidP="00DB76DC" w:rsidRDefault="00DB76DC" w14:paraId="443FA08E" w14:textId="77777777"/>
              </w:tc>
              <w:tc>
                <w:tcPr>
                  <w:tcW w:w="3969" w:type="dxa"/>
                </w:tcPr>
                <w:p w:rsidR="00DB76DC" w:rsidP="00DB76DC" w:rsidRDefault="00DB76DC" w14:paraId="57FF355C" w14:textId="77777777"/>
              </w:tc>
              <w:tc>
                <w:tcPr>
                  <w:tcW w:w="1281" w:type="dxa"/>
                </w:tcPr>
                <w:p w:rsidR="00DB76DC" w:rsidP="00DB76DC" w:rsidRDefault="00DB76DC" w14:paraId="74AEF917" w14:textId="77777777"/>
              </w:tc>
            </w:tr>
            <w:tr w:rsidR="00DB76DC" w:rsidTr="005353FE" w14:paraId="4E2C8419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6F1F3A15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C04215B" w14:textId="77777777"/>
              </w:tc>
              <w:tc>
                <w:tcPr>
                  <w:tcW w:w="2693" w:type="dxa"/>
                </w:tcPr>
                <w:p w:rsidR="00DB76DC" w:rsidP="00DB76DC" w:rsidRDefault="00DB76DC" w14:paraId="65805EEC" w14:textId="77777777"/>
              </w:tc>
              <w:tc>
                <w:tcPr>
                  <w:tcW w:w="3969" w:type="dxa"/>
                </w:tcPr>
                <w:p w:rsidR="00DB76DC" w:rsidP="00DB76DC" w:rsidRDefault="00DB76DC" w14:paraId="08C66CCA" w14:textId="77777777"/>
              </w:tc>
              <w:tc>
                <w:tcPr>
                  <w:tcW w:w="1281" w:type="dxa"/>
                </w:tcPr>
                <w:p w:rsidR="00DB76DC" w:rsidP="00DB76DC" w:rsidRDefault="00DB76DC" w14:paraId="3F4827D2" w14:textId="77777777"/>
              </w:tc>
            </w:tr>
            <w:tr w:rsidR="00DB76DC" w:rsidTr="005353FE" w14:paraId="7884DED4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CD480A3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F57A09E" w14:textId="77777777"/>
              </w:tc>
              <w:tc>
                <w:tcPr>
                  <w:tcW w:w="2693" w:type="dxa"/>
                </w:tcPr>
                <w:p w:rsidR="00DB76DC" w:rsidP="00DB76DC" w:rsidRDefault="00DB76DC" w14:paraId="7FB99819" w14:textId="77777777"/>
              </w:tc>
              <w:tc>
                <w:tcPr>
                  <w:tcW w:w="3969" w:type="dxa"/>
                </w:tcPr>
                <w:p w:rsidR="00DB76DC" w:rsidP="00DB76DC" w:rsidRDefault="00DB76DC" w14:paraId="0E0CFAF6" w14:textId="77777777"/>
              </w:tc>
              <w:tc>
                <w:tcPr>
                  <w:tcW w:w="1281" w:type="dxa"/>
                </w:tcPr>
                <w:p w:rsidR="00DB76DC" w:rsidP="00DB76DC" w:rsidRDefault="00DB76DC" w14:paraId="230456DB" w14:textId="77777777"/>
              </w:tc>
            </w:tr>
            <w:tr w:rsidR="00DB76DC" w:rsidTr="005353FE" w14:paraId="34A1B4C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C6571F7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16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AD1C973" w14:textId="77777777"/>
              </w:tc>
              <w:tc>
                <w:tcPr>
                  <w:tcW w:w="2693" w:type="dxa"/>
                </w:tcPr>
                <w:p w:rsidR="00DB76DC" w:rsidP="00DB76DC" w:rsidRDefault="00DB76DC" w14:paraId="5D2A2DDF" w14:textId="77777777"/>
              </w:tc>
              <w:tc>
                <w:tcPr>
                  <w:tcW w:w="3969" w:type="dxa"/>
                </w:tcPr>
                <w:p w:rsidR="00DB76DC" w:rsidP="00DB76DC" w:rsidRDefault="00DB76DC" w14:paraId="362EAFD6" w14:textId="77777777"/>
              </w:tc>
              <w:tc>
                <w:tcPr>
                  <w:tcW w:w="1281" w:type="dxa"/>
                </w:tcPr>
                <w:p w:rsidR="00DB76DC" w:rsidP="00DB76DC" w:rsidRDefault="00DB76DC" w14:paraId="381C66D4" w14:textId="77777777"/>
              </w:tc>
            </w:tr>
            <w:tr w:rsidR="00DB76DC" w:rsidTr="005353FE" w14:paraId="50FA3DE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AA1D186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CEFCC3B" w14:textId="77777777"/>
              </w:tc>
              <w:tc>
                <w:tcPr>
                  <w:tcW w:w="2693" w:type="dxa"/>
                </w:tcPr>
                <w:p w:rsidR="00DB76DC" w:rsidP="00DB76DC" w:rsidRDefault="00DB76DC" w14:paraId="467AE95F" w14:textId="77777777"/>
              </w:tc>
              <w:tc>
                <w:tcPr>
                  <w:tcW w:w="3969" w:type="dxa"/>
                </w:tcPr>
                <w:p w:rsidR="00DB76DC" w:rsidP="00DB76DC" w:rsidRDefault="00DB76DC" w14:paraId="7457B7C0" w14:textId="77777777"/>
              </w:tc>
              <w:tc>
                <w:tcPr>
                  <w:tcW w:w="1281" w:type="dxa"/>
                </w:tcPr>
                <w:p w:rsidR="00DB76DC" w:rsidP="00DB76DC" w:rsidRDefault="00DB76DC" w14:paraId="64314393" w14:textId="77777777"/>
              </w:tc>
            </w:tr>
            <w:tr w:rsidR="00DB76DC" w:rsidTr="005353FE" w14:paraId="0C53F20B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2B26EA5E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EF9EB3F" w14:textId="77777777"/>
              </w:tc>
              <w:tc>
                <w:tcPr>
                  <w:tcW w:w="2693" w:type="dxa"/>
                </w:tcPr>
                <w:p w:rsidR="00DB76DC" w:rsidP="00DB76DC" w:rsidRDefault="00DB76DC" w14:paraId="24C29439" w14:textId="77777777"/>
              </w:tc>
              <w:tc>
                <w:tcPr>
                  <w:tcW w:w="3969" w:type="dxa"/>
                </w:tcPr>
                <w:p w:rsidR="00DB76DC" w:rsidP="00DB76DC" w:rsidRDefault="00DB76DC" w14:paraId="57BD1B5C" w14:textId="77777777"/>
              </w:tc>
              <w:tc>
                <w:tcPr>
                  <w:tcW w:w="1281" w:type="dxa"/>
                </w:tcPr>
                <w:p w:rsidR="00DB76DC" w:rsidP="00DB76DC" w:rsidRDefault="00DB76DC" w14:paraId="0CCF6B4C" w14:textId="77777777"/>
              </w:tc>
            </w:tr>
            <w:tr w:rsidR="00DB76DC" w:rsidTr="005353FE" w14:paraId="0305680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B7942A7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19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5FEAC0D" w14:textId="77777777"/>
              </w:tc>
              <w:tc>
                <w:tcPr>
                  <w:tcW w:w="2693" w:type="dxa"/>
                </w:tcPr>
                <w:p w:rsidR="00DB76DC" w:rsidP="00DB76DC" w:rsidRDefault="00DB76DC" w14:paraId="561B4F14" w14:textId="77777777"/>
              </w:tc>
              <w:tc>
                <w:tcPr>
                  <w:tcW w:w="3969" w:type="dxa"/>
                </w:tcPr>
                <w:p w:rsidR="00DB76DC" w:rsidP="00DB76DC" w:rsidRDefault="00DB76DC" w14:paraId="70B5A2BB" w14:textId="77777777"/>
              </w:tc>
              <w:tc>
                <w:tcPr>
                  <w:tcW w:w="1281" w:type="dxa"/>
                </w:tcPr>
                <w:p w:rsidR="00DB76DC" w:rsidP="00DB76DC" w:rsidRDefault="00DB76DC" w14:paraId="0330D26E" w14:textId="77777777"/>
              </w:tc>
            </w:tr>
            <w:tr w:rsidR="00DB76DC" w:rsidTr="005353FE" w14:paraId="1EFDDE02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175AD5F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A88B62E" w14:textId="77777777"/>
              </w:tc>
              <w:tc>
                <w:tcPr>
                  <w:tcW w:w="2693" w:type="dxa"/>
                </w:tcPr>
                <w:p w:rsidR="00DB76DC" w:rsidP="00DB76DC" w:rsidRDefault="00DB76DC" w14:paraId="09C1B60E" w14:textId="77777777"/>
              </w:tc>
              <w:tc>
                <w:tcPr>
                  <w:tcW w:w="3969" w:type="dxa"/>
                </w:tcPr>
                <w:p w:rsidR="00DB76DC" w:rsidP="00DB76DC" w:rsidRDefault="00DB76DC" w14:paraId="6771F6D9" w14:textId="77777777"/>
              </w:tc>
              <w:tc>
                <w:tcPr>
                  <w:tcW w:w="1281" w:type="dxa"/>
                </w:tcPr>
                <w:p w:rsidR="00DB76DC" w:rsidP="00DB76DC" w:rsidRDefault="00DB76DC" w14:paraId="1A17D2C7" w14:textId="77777777"/>
              </w:tc>
            </w:tr>
            <w:tr w:rsidR="00DB76DC" w:rsidTr="005353FE" w14:paraId="322BFFD5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C3AB1AB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2BEB6C7" w14:textId="77777777"/>
              </w:tc>
              <w:tc>
                <w:tcPr>
                  <w:tcW w:w="2693" w:type="dxa"/>
                </w:tcPr>
                <w:p w:rsidR="00DB76DC" w:rsidP="00DB76DC" w:rsidRDefault="00DB76DC" w14:paraId="2976B8FA" w14:textId="77777777"/>
              </w:tc>
              <w:tc>
                <w:tcPr>
                  <w:tcW w:w="3969" w:type="dxa"/>
                </w:tcPr>
                <w:p w:rsidR="00DB76DC" w:rsidP="00DB76DC" w:rsidRDefault="00DB76DC" w14:paraId="4AA309A4" w14:textId="77777777"/>
              </w:tc>
              <w:tc>
                <w:tcPr>
                  <w:tcW w:w="1281" w:type="dxa"/>
                </w:tcPr>
                <w:p w:rsidR="00DB76DC" w:rsidP="00DB76DC" w:rsidRDefault="00DB76DC" w14:paraId="6BB5A29B" w14:textId="77777777"/>
              </w:tc>
            </w:tr>
            <w:tr w:rsidR="00DB76DC" w:rsidTr="005353FE" w14:paraId="04E19152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D025B07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E6B14C7" w14:textId="77777777"/>
              </w:tc>
              <w:tc>
                <w:tcPr>
                  <w:tcW w:w="2693" w:type="dxa"/>
                </w:tcPr>
                <w:p w:rsidR="00DB76DC" w:rsidP="00DB76DC" w:rsidRDefault="00DB76DC" w14:paraId="2D08EC16" w14:textId="77777777"/>
              </w:tc>
              <w:tc>
                <w:tcPr>
                  <w:tcW w:w="3969" w:type="dxa"/>
                </w:tcPr>
                <w:p w:rsidR="00DB76DC" w:rsidP="00DB76DC" w:rsidRDefault="00DB76DC" w14:paraId="4A55E102" w14:textId="77777777"/>
              </w:tc>
              <w:tc>
                <w:tcPr>
                  <w:tcW w:w="1281" w:type="dxa"/>
                </w:tcPr>
                <w:p w:rsidR="00DB76DC" w:rsidP="00DB76DC" w:rsidRDefault="00DB76DC" w14:paraId="5BA5DB79" w14:textId="77777777"/>
              </w:tc>
            </w:tr>
            <w:tr w:rsidR="00DB76DC" w:rsidTr="005353FE" w14:paraId="66A8A3AE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C909A87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2851F89" w14:textId="77777777"/>
              </w:tc>
              <w:tc>
                <w:tcPr>
                  <w:tcW w:w="2693" w:type="dxa"/>
                </w:tcPr>
                <w:p w:rsidR="00DB76DC" w:rsidP="00DB76DC" w:rsidRDefault="00DB76DC" w14:paraId="3817933A" w14:textId="77777777"/>
              </w:tc>
              <w:tc>
                <w:tcPr>
                  <w:tcW w:w="3969" w:type="dxa"/>
                </w:tcPr>
                <w:p w:rsidR="00DB76DC" w:rsidP="00DB76DC" w:rsidRDefault="00DB76DC" w14:paraId="7B77E458" w14:textId="77777777"/>
              </w:tc>
              <w:tc>
                <w:tcPr>
                  <w:tcW w:w="1281" w:type="dxa"/>
                </w:tcPr>
                <w:p w:rsidR="00DB76DC" w:rsidP="00DB76DC" w:rsidRDefault="00DB76DC" w14:paraId="418000B9" w14:textId="77777777"/>
              </w:tc>
            </w:tr>
            <w:tr w:rsidR="00DB76DC" w:rsidTr="005353FE" w14:paraId="4C9080CD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6E9C2851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7C3B105" w14:textId="77777777"/>
              </w:tc>
              <w:tc>
                <w:tcPr>
                  <w:tcW w:w="2693" w:type="dxa"/>
                </w:tcPr>
                <w:p w:rsidR="00DB76DC" w:rsidP="00DB76DC" w:rsidRDefault="00DB76DC" w14:paraId="296B07ED" w14:textId="77777777"/>
              </w:tc>
              <w:tc>
                <w:tcPr>
                  <w:tcW w:w="3969" w:type="dxa"/>
                </w:tcPr>
                <w:p w:rsidR="00DB76DC" w:rsidP="00DB76DC" w:rsidRDefault="00DB76DC" w14:paraId="0A1BD35C" w14:textId="77777777"/>
              </w:tc>
              <w:tc>
                <w:tcPr>
                  <w:tcW w:w="1281" w:type="dxa"/>
                </w:tcPr>
                <w:p w:rsidR="00DB76DC" w:rsidP="00DB76DC" w:rsidRDefault="00DB76DC" w14:paraId="6888361A" w14:textId="77777777"/>
              </w:tc>
            </w:tr>
            <w:tr w:rsidR="00DB76DC" w:rsidTr="005353FE" w14:paraId="79103D95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EAA0DE4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CE3C05D" w14:textId="77777777"/>
              </w:tc>
              <w:tc>
                <w:tcPr>
                  <w:tcW w:w="2693" w:type="dxa"/>
                </w:tcPr>
                <w:p w:rsidR="00DB76DC" w:rsidP="00DB76DC" w:rsidRDefault="00DB76DC" w14:paraId="08579624" w14:textId="77777777"/>
              </w:tc>
              <w:tc>
                <w:tcPr>
                  <w:tcW w:w="3969" w:type="dxa"/>
                </w:tcPr>
                <w:p w:rsidR="00DB76DC" w:rsidP="00DB76DC" w:rsidRDefault="00DB76DC" w14:paraId="23279B34" w14:textId="77777777"/>
              </w:tc>
              <w:tc>
                <w:tcPr>
                  <w:tcW w:w="1281" w:type="dxa"/>
                </w:tcPr>
                <w:p w:rsidR="00DB76DC" w:rsidP="00DB76DC" w:rsidRDefault="00DB76DC" w14:paraId="4179CF3D" w14:textId="77777777"/>
              </w:tc>
            </w:tr>
            <w:tr w:rsidR="00DB76DC" w:rsidTr="005353FE" w14:paraId="7163EA22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F1788F1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26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4ED83A8" w14:textId="77777777"/>
              </w:tc>
              <w:tc>
                <w:tcPr>
                  <w:tcW w:w="2693" w:type="dxa"/>
                </w:tcPr>
                <w:p w:rsidR="00DB76DC" w:rsidP="00DB76DC" w:rsidRDefault="00DB76DC" w14:paraId="66E0927B" w14:textId="77777777"/>
              </w:tc>
              <w:tc>
                <w:tcPr>
                  <w:tcW w:w="3969" w:type="dxa"/>
                </w:tcPr>
                <w:p w:rsidR="00DB76DC" w:rsidP="00DB76DC" w:rsidRDefault="00DB76DC" w14:paraId="50605957" w14:textId="77777777"/>
              </w:tc>
              <w:tc>
                <w:tcPr>
                  <w:tcW w:w="1281" w:type="dxa"/>
                </w:tcPr>
                <w:p w:rsidR="00DB76DC" w:rsidP="00DB76DC" w:rsidRDefault="00DB76DC" w14:paraId="1B504496" w14:textId="77777777"/>
              </w:tc>
            </w:tr>
            <w:tr w:rsidR="00DB76DC" w:rsidTr="005353FE" w14:paraId="37091574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211A0AAC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F1826BF" w14:textId="77777777"/>
              </w:tc>
              <w:tc>
                <w:tcPr>
                  <w:tcW w:w="2693" w:type="dxa"/>
                </w:tcPr>
                <w:p w:rsidR="00DB76DC" w:rsidP="00DB76DC" w:rsidRDefault="00DB76DC" w14:paraId="5C936B6A" w14:textId="77777777"/>
              </w:tc>
              <w:tc>
                <w:tcPr>
                  <w:tcW w:w="3969" w:type="dxa"/>
                </w:tcPr>
                <w:p w:rsidR="00DB76DC" w:rsidP="00DB76DC" w:rsidRDefault="00DB76DC" w14:paraId="1E8CAF6E" w14:textId="77777777"/>
              </w:tc>
              <w:tc>
                <w:tcPr>
                  <w:tcW w:w="1281" w:type="dxa"/>
                </w:tcPr>
                <w:p w:rsidR="00DB76DC" w:rsidP="00DB76DC" w:rsidRDefault="00DB76DC" w14:paraId="1632D459" w14:textId="77777777"/>
              </w:tc>
            </w:tr>
            <w:tr w:rsidR="00DB76DC" w:rsidTr="005353FE" w14:paraId="1509716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288C2A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3A16841" w14:textId="77777777"/>
              </w:tc>
              <w:tc>
                <w:tcPr>
                  <w:tcW w:w="2693" w:type="dxa"/>
                </w:tcPr>
                <w:p w:rsidR="00DB76DC" w:rsidP="00DB76DC" w:rsidRDefault="00DB76DC" w14:paraId="62292D66" w14:textId="77777777"/>
              </w:tc>
              <w:tc>
                <w:tcPr>
                  <w:tcW w:w="3969" w:type="dxa"/>
                </w:tcPr>
                <w:p w:rsidR="00DB76DC" w:rsidP="00DB76DC" w:rsidRDefault="00DB76DC" w14:paraId="60BF8D33" w14:textId="77777777"/>
              </w:tc>
              <w:tc>
                <w:tcPr>
                  <w:tcW w:w="1281" w:type="dxa"/>
                </w:tcPr>
                <w:p w:rsidR="00DB76DC" w:rsidP="00DB76DC" w:rsidRDefault="00DB76DC" w14:paraId="2F98D3FE" w14:textId="77777777"/>
              </w:tc>
            </w:tr>
            <w:tr w:rsidR="00DB76DC" w:rsidTr="005353FE" w14:paraId="207142B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2650EDE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29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9C3EDE5" w14:textId="77777777"/>
              </w:tc>
              <w:tc>
                <w:tcPr>
                  <w:tcW w:w="2693" w:type="dxa"/>
                </w:tcPr>
                <w:p w:rsidR="00DB76DC" w:rsidP="00DB76DC" w:rsidRDefault="00DB76DC" w14:paraId="3C8A3366" w14:textId="77777777"/>
              </w:tc>
              <w:tc>
                <w:tcPr>
                  <w:tcW w:w="3969" w:type="dxa"/>
                </w:tcPr>
                <w:p w:rsidR="00DB76DC" w:rsidP="00DB76DC" w:rsidRDefault="00DB76DC" w14:paraId="1CE2954A" w14:textId="77777777"/>
              </w:tc>
              <w:tc>
                <w:tcPr>
                  <w:tcW w:w="1281" w:type="dxa"/>
                </w:tcPr>
                <w:p w:rsidR="00DB76DC" w:rsidP="00DB76DC" w:rsidRDefault="00DB76DC" w14:paraId="3B860B6E" w14:textId="77777777"/>
              </w:tc>
            </w:tr>
            <w:tr w:rsidR="00DB76DC" w:rsidTr="005353FE" w14:paraId="660964EE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41A4D50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014CB2E" w14:textId="77777777"/>
              </w:tc>
              <w:tc>
                <w:tcPr>
                  <w:tcW w:w="2693" w:type="dxa"/>
                </w:tcPr>
                <w:p w:rsidR="00DB76DC" w:rsidP="00DB76DC" w:rsidRDefault="00DB76DC" w14:paraId="68C38ABC" w14:textId="77777777"/>
              </w:tc>
              <w:tc>
                <w:tcPr>
                  <w:tcW w:w="3969" w:type="dxa"/>
                </w:tcPr>
                <w:p w:rsidR="00DB76DC" w:rsidP="00DB76DC" w:rsidRDefault="00DB76DC" w14:paraId="30AE4536" w14:textId="77777777"/>
              </w:tc>
              <w:tc>
                <w:tcPr>
                  <w:tcW w:w="1281" w:type="dxa"/>
                </w:tcPr>
                <w:p w:rsidR="00DB76DC" w:rsidP="00DB76DC" w:rsidRDefault="00DB76DC" w14:paraId="28A1E636" w14:textId="77777777"/>
              </w:tc>
            </w:tr>
            <w:tr w:rsidR="00DB76DC" w:rsidTr="005353FE" w14:paraId="1B66D3F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171EAF6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5A4F9371" w14:textId="77777777"/>
              </w:tc>
              <w:tc>
                <w:tcPr>
                  <w:tcW w:w="2693" w:type="dxa"/>
                </w:tcPr>
                <w:p w:rsidR="00DB76DC" w:rsidP="00DB76DC" w:rsidRDefault="00DB76DC" w14:paraId="39D8391B" w14:textId="77777777"/>
              </w:tc>
              <w:tc>
                <w:tcPr>
                  <w:tcW w:w="3969" w:type="dxa"/>
                </w:tcPr>
                <w:p w:rsidR="00DB76DC" w:rsidP="00DB76DC" w:rsidRDefault="00DB76DC" w14:paraId="37139F98" w14:textId="77777777"/>
              </w:tc>
              <w:tc>
                <w:tcPr>
                  <w:tcW w:w="1281" w:type="dxa"/>
                </w:tcPr>
                <w:p w:rsidR="00DB76DC" w:rsidP="00DB76DC" w:rsidRDefault="00DB76DC" w14:paraId="06DE5B72" w14:textId="77777777"/>
              </w:tc>
            </w:tr>
            <w:tr w:rsidR="00DB76DC" w:rsidTr="005353FE" w14:paraId="4184557B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2DF9E39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7C5E093" w14:textId="77777777"/>
              </w:tc>
              <w:tc>
                <w:tcPr>
                  <w:tcW w:w="2693" w:type="dxa"/>
                </w:tcPr>
                <w:p w:rsidR="00DB76DC" w:rsidP="00DB76DC" w:rsidRDefault="00DB76DC" w14:paraId="2D454883" w14:textId="77777777"/>
              </w:tc>
              <w:tc>
                <w:tcPr>
                  <w:tcW w:w="3969" w:type="dxa"/>
                </w:tcPr>
                <w:p w:rsidR="00DB76DC" w:rsidP="00DB76DC" w:rsidRDefault="00DB76DC" w14:paraId="55FB8CA6" w14:textId="77777777"/>
              </w:tc>
              <w:tc>
                <w:tcPr>
                  <w:tcW w:w="1281" w:type="dxa"/>
                </w:tcPr>
                <w:p w:rsidR="00DB76DC" w:rsidP="00DB76DC" w:rsidRDefault="00DB76DC" w14:paraId="2E4FABF3" w14:textId="77777777"/>
              </w:tc>
            </w:tr>
            <w:tr w:rsidR="00DB76DC" w:rsidTr="005353FE" w14:paraId="081E7A11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CD01F1C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27463D54" w14:textId="77777777"/>
              </w:tc>
              <w:tc>
                <w:tcPr>
                  <w:tcW w:w="2693" w:type="dxa"/>
                </w:tcPr>
                <w:p w:rsidR="00DB76DC" w:rsidP="00DB76DC" w:rsidRDefault="00DB76DC" w14:paraId="4CAB9648" w14:textId="77777777"/>
              </w:tc>
              <w:tc>
                <w:tcPr>
                  <w:tcW w:w="3969" w:type="dxa"/>
                </w:tcPr>
                <w:p w:rsidR="00DB76DC" w:rsidP="00DB76DC" w:rsidRDefault="00DB76DC" w14:paraId="6DB12F08" w14:textId="77777777"/>
              </w:tc>
              <w:tc>
                <w:tcPr>
                  <w:tcW w:w="1281" w:type="dxa"/>
                </w:tcPr>
                <w:p w:rsidR="00DB76DC" w:rsidP="00DB76DC" w:rsidRDefault="00DB76DC" w14:paraId="41662ECE" w14:textId="77777777"/>
              </w:tc>
            </w:tr>
            <w:tr w:rsidR="00DB76DC" w:rsidTr="005353FE" w14:paraId="20EB7E9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43DA0D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lastRenderedPageBreak/>
                    <w:t>34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B510B17" w14:textId="77777777"/>
              </w:tc>
              <w:tc>
                <w:tcPr>
                  <w:tcW w:w="2693" w:type="dxa"/>
                </w:tcPr>
                <w:p w:rsidR="00DB76DC" w:rsidP="00DB76DC" w:rsidRDefault="00DB76DC" w14:paraId="0F232BCE" w14:textId="77777777"/>
              </w:tc>
              <w:tc>
                <w:tcPr>
                  <w:tcW w:w="3969" w:type="dxa"/>
                </w:tcPr>
                <w:p w:rsidR="00DB76DC" w:rsidP="00DB76DC" w:rsidRDefault="00DB76DC" w14:paraId="53542506" w14:textId="77777777"/>
              </w:tc>
              <w:tc>
                <w:tcPr>
                  <w:tcW w:w="1281" w:type="dxa"/>
                </w:tcPr>
                <w:p w:rsidR="00DB76DC" w:rsidP="00DB76DC" w:rsidRDefault="00DB76DC" w14:paraId="5E1D30F1" w14:textId="77777777"/>
              </w:tc>
            </w:tr>
            <w:tr w:rsidR="00DB76DC" w:rsidTr="005353FE" w14:paraId="18E610E5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56550E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ADDC87F" w14:textId="77777777"/>
              </w:tc>
              <w:tc>
                <w:tcPr>
                  <w:tcW w:w="2693" w:type="dxa"/>
                </w:tcPr>
                <w:p w:rsidR="00DB76DC" w:rsidP="00DB76DC" w:rsidRDefault="00DB76DC" w14:paraId="49617F69" w14:textId="77777777"/>
              </w:tc>
              <w:tc>
                <w:tcPr>
                  <w:tcW w:w="3969" w:type="dxa"/>
                </w:tcPr>
                <w:p w:rsidR="00DB76DC" w:rsidP="00DB76DC" w:rsidRDefault="00DB76DC" w14:paraId="3C61BFBA" w14:textId="77777777"/>
              </w:tc>
              <w:tc>
                <w:tcPr>
                  <w:tcW w:w="1281" w:type="dxa"/>
                </w:tcPr>
                <w:p w:rsidR="00DB76DC" w:rsidP="00DB76DC" w:rsidRDefault="00DB76DC" w14:paraId="0D052195" w14:textId="77777777"/>
              </w:tc>
            </w:tr>
            <w:tr w:rsidR="00DB76DC" w:rsidTr="005353FE" w14:paraId="3FD984B7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4D22EAC5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36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F956FA4" w14:textId="77777777"/>
              </w:tc>
              <w:tc>
                <w:tcPr>
                  <w:tcW w:w="2693" w:type="dxa"/>
                </w:tcPr>
                <w:p w:rsidR="00DB76DC" w:rsidP="00DB76DC" w:rsidRDefault="00DB76DC" w14:paraId="32E8CBE2" w14:textId="77777777"/>
              </w:tc>
              <w:tc>
                <w:tcPr>
                  <w:tcW w:w="3969" w:type="dxa"/>
                </w:tcPr>
                <w:p w:rsidR="00DB76DC" w:rsidP="00DB76DC" w:rsidRDefault="00DB76DC" w14:paraId="27E266C2" w14:textId="77777777"/>
              </w:tc>
              <w:tc>
                <w:tcPr>
                  <w:tcW w:w="1281" w:type="dxa"/>
                </w:tcPr>
                <w:p w:rsidR="00DB76DC" w:rsidP="00DB76DC" w:rsidRDefault="00DB76DC" w14:paraId="338CE928" w14:textId="77777777"/>
              </w:tc>
            </w:tr>
            <w:tr w:rsidR="00DB76DC" w:rsidTr="005353FE" w14:paraId="123A05AA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6C52A83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24FCA8C0" w14:textId="77777777"/>
              </w:tc>
              <w:tc>
                <w:tcPr>
                  <w:tcW w:w="2693" w:type="dxa"/>
                </w:tcPr>
                <w:p w:rsidR="00DB76DC" w:rsidP="00DB76DC" w:rsidRDefault="00DB76DC" w14:paraId="0BE29A55" w14:textId="77777777"/>
              </w:tc>
              <w:tc>
                <w:tcPr>
                  <w:tcW w:w="3969" w:type="dxa"/>
                </w:tcPr>
                <w:p w:rsidR="00DB76DC" w:rsidP="00DB76DC" w:rsidRDefault="00DB76DC" w14:paraId="0F47546C" w14:textId="77777777"/>
              </w:tc>
              <w:tc>
                <w:tcPr>
                  <w:tcW w:w="1281" w:type="dxa"/>
                </w:tcPr>
                <w:p w:rsidR="00DB76DC" w:rsidP="00DB76DC" w:rsidRDefault="00DB76DC" w14:paraId="3E7E66C9" w14:textId="77777777"/>
              </w:tc>
            </w:tr>
            <w:tr w:rsidR="00DB76DC" w:rsidTr="005353FE" w14:paraId="4B82E98E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6F7F9A9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231BD5D" w14:textId="77777777"/>
              </w:tc>
              <w:tc>
                <w:tcPr>
                  <w:tcW w:w="2693" w:type="dxa"/>
                </w:tcPr>
                <w:p w:rsidR="00DB76DC" w:rsidP="00DB76DC" w:rsidRDefault="00DB76DC" w14:paraId="493A3AA7" w14:textId="77777777"/>
              </w:tc>
              <w:tc>
                <w:tcPr>
                  <w:tcW w:w="3969" w:type="dxa"/>
                </w:tcPr>
                <w:p w:rsidR="00DB76DC" w:rsidP="00DB76DC" w:rsidRDefault="00DB76DC" w14:paraId="59E8F668" w14:textId="77777777"/>
              </w:tc>
              <w:tc>
                <w:tcPr>
                  <w:tcW w:w="1281" w:type="dxa"/>
                </w:tcPr>
                <w:p w:rsidR="00DB76DC" w:rsidP="00DB76DC" w:rsidRDefault="00DB76DC" w14:paraId="5941C72D" w14:textId="77777777"/>
              </w:tc>
            </w:tr>
            <w:tr w:rsidR="00DB76DC" w:rsidTr="005353FE" w14:paraId="109EA578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846CF1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39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F848644" w14:textId="77777777"/>
              </w:tc>
              <w:tc>
                <w:tcPr>
                  <w:tcW w:w="2693" w:type="dxa"/>
                </w:tcPr>
                <w:p w:rsidR="00DB76DC" w:rsidP="00DB76DC" w:rsidRDefault="00DB76DC" w14:paraId="2A1FCCED" w14:textId="77777777"/>
              </w:tc>
              <w:tc>
                <w:tcPr>
                  <w:tcW w:w="3969" w:type="dxa"/>
                </w:tcPr>
                <w:p w:rsidR="00DB76DC" w:rsidP="00DB76DC" w:rsidRDefault="00DB76DC" w14:paraId="21055AFE" w14:textId="77777777"/>
              </w:tc>
              <w:tc>
                <w:tcPr>
                  <w:tcW w:w="1281" w:type="dxa"/>
                </w:tcPr>
                <w:p w:rsidR="00DB76DC" w:rsidP="00DB76DC" w:rsidRDefault="00DB76DC" w14:paraId="65809345" w14:textId="77777777"/>
              </w:tc>
            </w:tr>
            <w:tr w:rsidR="00DB76DC" w:rsidTr="005353FE" w14:paraId="77F039DB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13EB98C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4E60F83D" w14:textId="77777777"/>
              </w:tc>
              <w:tc>
                <w:tcPr>
                  <w:tcW w:w="2693" w:type="dxa"/>
                </w:tcPr>
                <w:p w:rsidR="00DB76DC" w:rsidP="00DB76DC" w:rsidRDefault="00DB76DC" w14:paraId="792027D4" w14:textId="77777777"/>
              </w:tc>
              <w:tc>
                <w:tcPr>
                  <w:tcW w:w="3969" w:type="dxa"/>
                </w:tcPr>
                <w:p w:rsidR="00DB76DC" w:rsidP="00DB76DC" w:rsidRDefault="00DB76DC" w14:paraId="61A4F0E4" w14:textId="77777777"/>
              </w:tc>
              <w:tc>
                <w:tcPr>
                  <w:tcW w:w="1281" w:type="dxa"/>
                </w:tcPr>
                <w:p w:rsidR="00DB76DC" w:rsidP="00DB76DC" w:rsidRDefault="00DB76DC" w14:paraId="0FBA44DB" w14:textId="77777777"/>
              </w:tc>
            </w:tr>
            <w:tr w:rsidR="00DB76DC" w:rsidTr="005353FE" w14:paraId="2ED4E311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5E87E85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534A86D0" w14:textId="77777777"/>
              </w:tc>
              <w:tc>
                <w:tcPr>
                  <w:tcW w:w="2693" w:type="dxa"/>
                </w:tcPr>
                <w:p w:rsidR="00DB76DC" w:rsidP="00DB76DC" w:rsidRDefault="00DB76DC" w14:paraId="6D22B2E0" w14:textId="77777777"/>
              </w:tc>
              <w:tc>
                <w:tcPr>
                  <w:tcW w:w="3969" w:type="dxa"/>
                </w:tcPr>
                <w:p w:rsidR="00DB76DC" w:rsidP="00DB76DC" w:rsidRDefault="00DB76DC" w14:paraId="673528FE" w14:textId="77777777"/>
              </w:tc>
              <w:tc>
                <w:tcPr>
                  <w:tcW w:w="1281" w:type="dxa"/>
                </w:tcPr>
                <w:p w:rsidR="00DB76DC" w:rsidP="00DB76DC" w:rsidRDefault="00DB76DC" w14:paraId="7D728E95" w14:textId="77777777"/>
              </w:tc>
            </w:tr>
            <w:tr w:rsidR="00DB76DC" w:rsidTr="005353FE" w14:paraId="288E29D3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817BD3F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1C3EAF7" w14:textId="77777777"/>
              </w:tc>
              <w:tc>
                <w:tcPr>
                  <w:tcW w:w="2693" w:type="dxa"/>
                </w:tcPr>
                <w:p w:rsidR="00DB76DC" w:rsidP="00DB76DC" w:rsidRDefault="00DB76DC" w14:paraId="5419A75F" w14:textId="77777777"/>
              </w:tc>
              <w:tc>
                <w:tcPr>
                  <w:tcW w:w="3969" w:type="dxa"/>
                </w:tcPr>
                <w:p w:rsidR="00DB76DC" w:rsidP="00DB76DC" w:rsidRDefault="00DB76DC" w14:paraId="7736D6B4" w14:textId="77777777"/>
              </w:tc>
              <w:tc>
                <w:tcPr>
                  <w:tcW w:w="1281" w:type="dxa"/>
                </w:tcPr>
                <w:p w:rsidR="00DB76DC" w:rsidP="00DB76DC" w:rsidRDefault="00DB76DC" w14:paraId="0DD7BD84" w14:textId="77777777"/>
              </w:tc>
            </w:tr>
            <w:tr w:rsidR="00DB76DC" w:rsidTr="005353FE" w14:paraId="43DCBC34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0E75852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634255E" w14:textId="77777777"/>
              </w:tc>
              <w:tc>
                <w:tcPr>
                  <w:tcW w:w="2693" w:type="dxa"/>
                </w:tcPr>
                <w:p w:rsidR="00DB76DC" w:rsidP="00DB76DC" w:rsidRDefault="00DB76DC" w14:paraId="498A706C" w14:textId="77777777"/>
              </w:tc>
              <w:tc>
                <w:tcPr>
                  <w:tcW w:w="3969" w:type="dxa"/>
                </w:tcPr>
                <w:p w:rsidR="00DB76DC" w:rsidP="00DB76DC" w:rsidRDefault="00DB76DC" w14:paraId="5F07C104" w14:textId="77777777"/>
              </w:tc>
              <w:tc>
                <w:tcPr>
                  <w:tcW w:w="1281" w:type="dxa"/>
                </w:tcPr>
                <w:p w:rsidR="00DB76DC" w:rsidP="00DB76DC" w:rsidRDefault="00DB76DC" w14:paraId="478491DE" w14:textId="77777777"/>
              </w:tc>
            </w:tr>
            <w:tr w:rsidR="00DB76DC" w:rsidTr="005353FE" w14:paraId="71205817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62CE678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3923954" w14:textId="77777777"/>
              </w:tc>
              <w:tc>
                <w:tcPr>
                  <w:tcW w:w="2693" w:type="dxa"/>
                </w:tcPr>
                <w:p w:rsidR="00DB76DC" w:rsidP="00DB76DC" w:rsidRDefault="00DB76DC" w14:paraId="1BADF3AE" w14:textId="77777777"/>
              </w:tc>
              <w:tc>
                <w:tcPr>
                  <w:tcW w:w="3969" w:type="dxa"/>
                </w:tcPr>
                <w:p w:rsidR="00DB76DC" w:rsidP="00DB76DC" w:rsidRDefault="00DB76DC" w14:paraId="7B6A1B78" w14:textId="77777777"/>
              </w:tc>
              <w:tc>
                <w:tcPr>
                  <w:tcW w:w="1281" w:type="dxa"/>
                </w:tcPr>
                <w:p w:rsidR="00DB76DC" w:rsidP="00DB76DC" w:rsidRDefault="00DB76DC" w14:paraId="30ACD2D1" w14:textId="77777777"/>
              </w:tc>
            </w:tr>
            <w:tr w:rsidR="00DB76DC" w:rsidTr="005353FE" w14:paraId="07BF833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0E06518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B92EB36" w14:textId="77777777"/>
              </w:tc>
              <w:tc>
                <w:tcPr>
                  <w:tcW w:w="2693" w:type="dxa"/>
                </w:tcPr>
                <w:p w:rsidR="00DB76DC" w:rsidP="00DB76DC" w:rsidRDefault="00DB76DC" w14:paraId="0E5657E1" w14:textId="77777777"/>
              </w:tc>
              <w:tc>
                <w:tcPr>
                  <w:tcW w:w="3969" w:type="dxa"/>
                </w:tcPr>
                <w:p w:rsidR="00DB76DC" w:rsidP="00DB76DC" w:rsidRDefault="00DB76DC" w14:paraId="217608D7" w14:textId="77777777"/>
              </w:tc>
              <w:tc>
                <w:tcPr>
                  <w:tcW w:w="1281" w:type="dxa"/>
                </w:tcPr>
                <w:p w:rsidR="00DB76DC" w:rsidP="00DB76DC" w:rsidRDefault="00DB76DC" w14:paraId="483DD920" w14:textId="77777777"/>
              </w:tc>
            </w:tr>
            <w:tr w:rsidR="00DB76DC" w:rsidTr="005353FE" w14:paraId="35557FF0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91A49C5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46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08CF483" w14:textId="77777777"/>
              </w:tc>
              <w:tc>
                <w:tcPr>
                  <w:tcW w:w="2693" w:type="dxa"/>
                </w:tcPr>
                <w:p w:rsidR="00DB76DC" w:rsidP="00DB76DC" w:rsidRDefault="00DB76DC" w14:paraId="1A8D3FA7" w14:textId="77777777"/>
              </w:tc>
              <w:tc>
                <w:tcPr>
                  <w:tcW w:w="3969" w:type="dxa"/>
                </w:tcPr>
                <w:p w:rsidR="00DB76DC" w:rsidP="00DB76DC" w:rsidRDefault="00DB76DC" w14:paraId="37CF9906" w14:textId="77777777"/>
              </w:tc>
              <w:tc>
                <w:tcPr>
                  <w:tcW w:w="1281" w:type="dxa"/>
                </w:tcPr>
                <w:p w:rsidR="00DB76DC" w:rsidP="00DB76DC" w:rsidRDefault="00DB76DC" w14:paraId="322E4D3A" w14:textId="77777777"/>
              </w:tc>
            </w:tr>
            <w:tr w:rsidR="00DB76DC" w:rsidTr="005353FE" w14:paraId="0361DBD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2C19FA2C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B9F379B" w14:textId="77777777"/>
              </w:tc>
              <w:tc>
                <w:tcPr>
                  <w:tcW w:w="2693" w:type="dxa"/>
                </w:tcPr>
                <w:p w:rsidR="00DB76DC" w:rsidP="00DB76DC" w:rsidRDefault="00DB76DC" w14:paraId="26253C68" w14:textId="77777777"/>
              </w:tc>
              <w:tc>
                <w:tcPr>
                  <w:tcW w:w="3969" w:type="dxa"/>
                </w:tcPr>
                <w:p w:rsidR="00DB76DC" w:rsidP="00DB76DC" w:rsidRDefault="00DB76DC" w14:paraId="7D8B286F" w14:textId="77777777"/>
              </w:tc>
              <w:tc>
                <w:tcPr>
                  <w:tcW w:w="1281" w:type="dxa"/>
                </w:tcPr>
                <w:p w:rsidR="00DB76DC" w:rsidP="00DB76DC" w:rsidRDefault="00DB76DC" w14:paraId="5E9B358A" w14:textId="77777777"/>
              </w:tc>
            </w:tr>
            <w:tr w:rsidR="00DB76DC" w:rsidTr="005353FE" w14:paraId="71741F7C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5C3C298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B1269D4" w14:textId="77777777"/>
              </w:tc>
              <w:tc>
                <w:tcPr>
                  <w:tcW w:w="2693" w:type="dxa"/>
                </w:tcPr>
                <w:p w:rsidR="00DB76DC" w:rsidP="00DB76DC" w:rsidRDefault="00DB76DC" w14:paraId="5C72A38F" w14:textId="77777777"/>
              </w:tc>
              <w:tc>
                <w:tcPr>
                  <w:tcW w:w="3969" w:type="dxa"/>
                </w:tcPr>
                <w:p w:rsidR="00DB76DC" w:rsidP="00DB76DC" w:rsidRDefault="00DB76DC" w14:paraId="34F991F9" w14:textId="77777777"/>
              </w:tc>
              <w:tc>
                <w:tcPr>
                  <w:tcW w:w="1281" w:type="dxa"/>
                </w:tcPr>
                <w:p w:rsidR="00DB76DC" w:rsidP="00DB76DC" w:rsidRDefault="00DB76DC" w14:paraId="6561BBF2" w14:textId="77777777"/>
              </w:tc>
            </w:tr>
            <w:tr w:rsidR="00DB76DC" w:rsidTr="005353FE" w14:paraId="29109DA8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0EE8B975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49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11F7614" w14:textId="77777777"/>
              </w:tc>
              <w:tc>
                <w:tcPr>
                  <w:tcW w:w="2693" w:type="dxa"/>
                </w:tcPr>
                <w:p w:rsidR="00DB76DC" w:rsidP="00DB76DC" w:rsidRDefault="00DB76DC" w14:paraId="7F01960F" w14:textId="77777777"/>
              </w:tc>
              <w:tc>
                <w:tcPr>
                  <w:tcW w:w="3969" w:type="dxa"/>
                </w:tcPr>
                <w:p w:rsidR="00DB76DC" w:rsidP="00DB76DC" w:rsidRDefault="00DB76DC" w14:paraId="7AE6B183" w14:textId="77777777"/>
              </w:tc>
              <w:tc>
                <w:tcPr>
                  <w:tcW w:w="1281" w:type="dxa"/>
                </w:tcPr>
                <w:p w:rsidR="00DB76DC" w:rsidP="00DB76DC" w:rsidRDefault="00DB76DC" w14:paraId="7F34D65D" w14:textId="77777777"/>
              </w:tc>
            </w:tr>
            <w:tr w:rsidR="00DB76DC" w:rsidTr="005353FE" w14:paraId="34FD3730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D7CF0D9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D30A53A" w14:textId="77777777"/>
              </w:tc>
              <w:tc>
                <w:tcPr>
                  <w:tcW w:w="2693" w:type="dxa"/>
                </w:tcPr>
                <w:p w:rsidR="00DB76DC" w:rsidP="00DB76DC" w:rsidRDefault="00DB76DC" w14:paraId="0E3F673C" w14:textId="77777777"/>
              </w:tc>
              <w:tc>
                <w:tcPr>
                  <w:tcW w:w="3969" w:type="dxa"/>
                </w:tcPr>
                <w:p w:rsidR="00DB76DC" w:rsidP="00DB76DC" w:rsidRDefault="00DB76DC" w14:paraId="31680F03" w14:textId="77777777"/>
              </w:tc>
              <w:tc>
                <w:tcPr>
                  <w:tcW w:w="1281" w:type="dxa"/>
                </w:tcPr>
                <w:p w:rsidR="00DB76DC" w:rsidP="00DB76DC" w:rsidRDefault="00DB76DC" w14:paraId="0014B1FF" w14:textId="77777777"/>
              </w:tc>
            </w:tr>
            <w:tr w:rsidR="00DB76DC" w:rsidTr="005353FE" w14:paraId="06FB4015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713B0514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03EB32D" w14:textId="77777777"/>
              </w:tc>
              <w:tc>
                <w:tcPr>
                  <w:tcW w:w="2693" w:type="dxa"/>
                </w:tcPr>
                <w:p w:rsidR="00DB76DC" w:rsidP="00DB76DC" w:rsidRDefault="00DB76DC" w14:paraId="006C6FD6" w14:textId="77777777"/>
              </w:tc>
              <w:tc>
                <w:tcPr>
                  <w:tcW w:w="3969" w:type="dxa"/>
                </w:tcPr>
                <w:p w:rsidR="00DB76DC" w:rsidP="00DB76DC" w:rsidRDefault="00DB76DC" w14:paraId="5B0B17D8" w14:textId="77777777"/>
              </w:tc>
              <w:tc>
                <w:tcPr>
                  <w:tcW w:w="1281" w:type="dxa"/>
                </w:tcPr>
                <w:p w:rsidR="00DB76DC" w:rsidP="00DB76DC" w:rsidRDefault="00DB76DC" w14:paraId="539E9D09" w14:textId="77777777"/>
              </w:tc>
            </w:tr>
            <w:tr w:rsidR="00DB76DC" w:rsidTr="005353FE" w14:paraId="07A30FA6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6FD628F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5EF5711" w14:textId="77777777"/>
              </w:tc>
              <w:tc>
                <w:tcPr>
                  <w:tcW w:w="2693" w:type="dxa"/>
                </w:tcPr>
                <w:p w:rsidR="00DB76DC" w:rsidP="00DB76DC" w:rsidRDefault="00DB76DC" w14:paraId="49EBE30B" w14:textId="77777777"/>
              </w:tc>
              <w:tc>
                <w:tcPr>
                  <w:tcW w:w="3969" w:type="dxa"/>
                </w:tcPr>
                <w:p w:rsidR="00DB76DC" w:rsidP="00DB76DC" w:rsidRDefault="00DB76DC" w14:paraId="7971FBDA" w14:textId="77777777"/>
              </w:tc>
              <w:tc>
                <w:tcPr>
                  <w:tcW w:w="1281" w:type="dxa"/>
                </w:tcPr>
                <w:p w:rsidR="00DB76DC" w:rsidP="00DB76DC" w:rsidRDefault="00DB76DC" w14:paraId="24D7D8C0" w14:textId="77777777"/>
              </w:tc>
            </w:tr>
            <w:tr w:rsidR="00DB76DC" w:rsidTr="005353FE" w14:paraId="0CC6759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59C1B3D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20CDB506" w14:textId="77777777"/>
              </w:tc>
              <w:tc>
                <w:tcPr>
                  <w:tcW w:w="2693" w:type="dxa"/>
                </w:tcPr>
                <w:p w:rsidR="00DB76DC" w:rsidP="00DB76DC" w:rsidRDefault="00DB76DC" w14:paraId="0EA6740F" w14:textId="77777777"/>
              </w:tc>
              <w:tc>
                <w:tcPr>
                  <w:tcW w:w="3969" w:type="dxa"/>
                </w:tcPr>
                <w:p w:rsidR="00DB76DC" w:rsidP="00DB76DC" w:rsidRDefault="00DB76DC" w14:paraId="22BF24DD" w14:textId="77777777"/>
              </w:tc>
              <w:tc>
                <w:tcPr>
                  <w:tcW w:w="1281" w:type="dxa"/>
                </w:tcPr>
                <w:p w:rsidR="00DB76DC" w:rsidP="00DB76DC" w:rsidRDefault="00DB76DC" w14:paraId="19F5FBB8" w14:textId="77777777"/>
              </w:tc>
            </w:tr>
            <w:tr w:rsidR="00DB76DC" w:rsidTr="005353FE" w14:paraId="62741DDF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349B1BF2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D8BDBD2" w14:textId="77777777"/>
              </w:tc>
              <w:tc>
                <w:tcPr>
                  <w:tcW w:w="2693" w:type="dxa"/>
                </w:tcPr>
                <w:p w:rsidR="00DB76DC" w:rsidP="00DB76DC" w:rsidRDefault="00DB76DC" w14:paraId="397CD703" w14:textId="77777777"/>
              </w:tc>
              <w:tc>
                <w:tcPr>
                  <w:tcW w:w="3969" w:type="dxa"/>
                </w:tcPr>
                <w:p w:rsidR="00DB76DC" w:rsidP="00DB76DC" w:rsidRDefault="00DB76DC" w14:paraId="0551721F" w14:textId="77777777"/>
              </w:tc>
              <w:tc>
                <w:tcPr>
                  <w:tcW w:w="1281" w:type="dxa"/>
                </w:tcPr>
                <w:p w:rsidR="00DB76DC" w:rsidP="00DB76DC" w:rsidRDefault="00DB76DC" w14:paraId="2093D58C" w14:textId="77777777"/>
              </w:tc>
            </w:tr>
            <w:tr w:rsidR="00DB76DC" w:rsidTr="005353FE" w14:paraId="5E787DE7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1BAACED4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55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02CD5431" w14:textId="77777777"/>
              </w:tc>
              <w:tc>
                <w:tcPr>
                  <w:tcW w:w="2693" w:type="dxa"/>
                </w:tcPr>
                <w:p w:rsidR="00DB76DC" w:rsidP="00DB76DC" w:rsidRDefault="00DB76DC" w14:paraId="1A237F9F" w14:textId="77777777"/>
              </w:tc>
              <w:tc>
                <w:tcPr>
                  <w:tcW w:w="3969" w:type="dxa"/>
                </w:tcPr>
                <w:p w:rsidR="00DB76DC" w:rsidP="00DB76DC" w:rsidRDefault="00DB76DC" w14:paraId="5EE3A37F" w14:textId="77777777"/>
              </w:tc>
              <w:tc>
                <w:tcPr>
                  <w:tcW w:w="1281" w:type="dxa"/>
                </w:tcPr>
                <w:p w:rsidR="00DB76DC" w:rsidP="00DB76DC" w:rsidRDefault="00DB76DC" w14:paraId="5E041A79" w14:textId="77777777"/>
              </w:tc>
            </w:tr>
            <w:tr w:rsidR="00DB76DC" w:rsidTr="005353FE" w14:paraId="267B4C45" w14:textId="77777777">
              <w:tc>
                <w:tcPr>
                  <w:tcW w:w="591" w:type="dxa"/>
                  <w:vAlign w:val="bottom"/>
                </w:tcPr>
                <w:p w:rsidR="00DB76DC" w:rsidP="00DB76DC" w:rsidRDefault="00DB76DC" w14:paraId="4F8300FA" w14:textId="77777777"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57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6FC94C89" w14:textId="77777777"/>
              </w:tc>
              <w:tc>
                <w:tcPr>
                  <w:tcW w:w="2693" w:type="dxa"/>
                </w:tcPr>
                <w:p w:rsidR="00DB76DC" w:rsidP="00DB76DC" w:rsidRDefault="00DB76DC" w14:paraId="188A1C2F" w14:textId="77777777"/>
              </w:tc>
              <w:tc>
                <w:tcPr>
                  <w:tcW w:w="3969" w:type="dxa"/>
                </w:tcPr>
                <w:p w:rsidR="00DB76DC" w:rsidP="00DB76DC" w:rsidRDefault="00DB76DC" w14:paraId="0567E6A8" w14:textId="77777777"/>
              </w:tc>
              <w:tc>
                <w:tcPr>
                  <w:tcW w:w="1281" w:type="dxa"/>
                </w:tcPr>
                <w:p w:rsidR="00DB76DC" w:rsidP="00DB76DC" w:rsidRDefault="00DB76DC" w14:paraId="7E087B9E" w14:textId="77777777"/>
              </w:tc>
            </w:tr>
            <w:tr w:rsidR="00DB76DC" w:rsidTr="005353FE" w14:paraId="75D8D484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6329ADE2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58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5100A77E" w14:textId="77777777"/>
              </w:tc>
              <w:tc>
                <w:tcPr>
                  <w:tcW w:w="2693" w:type="dxa"/>
                </w:tcPr>
                <w:p w:rsidR="00DB76DC" w:rsidP="00DB76DC" w:rsidRDefault="00DB76DC" w14:paraId="2126784C" w14:textId="77777777"/>
              </w:tc>
              <w:tc>
                <w:tcPr>
                  <w:tcW w:w="3969" w:type="dxa"/>
                </w:tcPr>
                <w:p w:rsidR="00DB76DC" w:rsidP="00DB76DC" w:rsidRDefault="00DB76DC" w14:paraId="5BE1C82F" w14:textId="77777777"/>
              </w:tc>
              <w:tc>
                <w:tcPr>
                  <w:tcW w:w="1281" w:type="dxa"/>
                </w:tcPr>
                <w:p w:rsidR="00DB76DC" w:rsidP="00DB76DC" w:rsidRDefault="00DB76DC" w14:paraId="7FC9A556" w14:textId="77777777"/>
              </w:tc>
            </w:tr>
            <w:tr w:rsidR="00DB76DC" w:rsidTr="005353FE" w14:paraId="138EDEDA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1A5DCAF6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59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1B3FEE5A" w14:textId="77777777"/>
              </w:tc>
              <w:tc>
                <w:tcPr>
                  <w:tcW w:w="2693" w:type="dxa"/>
                </w:tcPr>
                <w:p w:rsidR="00DB76DC" w:rsidP="00DB76DC" w:rsidRDefault="00DB76DC" w14:paraId="7EA7A1E6" w14:textId="77777777"/>
              </w:tc>
              <w:tc>
                <w:tcPr>
                  <w:tcW w:w="3969" w:type="dxa"/>
                </w:tcPr>
                <w:p w:rsidR="00DB76DC" w:rsidP="00DB76DC" w:rsidRDefault="00DB76DC" w14:paraId="7FFADF06" w14:textId="77777777"/>
              </w:tc>
              <w:tc>
                <w:tcPr>
                  <w:tcW w:w="1281" w:type="dxa"/>
                </w:tcPr>
                <w:p w:rsidR="00DB76DC" w:rsidP="00DB76DC" w:rsidRDefault="00DB76DC" w14:paraId="564AEDBA" w14:textId="77777777"/>
              </w:tc>
            </w:tr>
            <w:tr w:rsidR="00DB76DC" w:rsidTr="005353FE" w14:paraId="6F08CE57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6B080259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60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2D4EF02B" w14:textId="77777777"/>
              </w:tc>
              <w:tc>
                <w:tcPr>
                  <w:tcW w:w="2693" w:type="dxa"/>
                </w:tcPr>
                <w:p w:rsidR="00DB76DC" w:rsidP="00DB76DC" w:rsidRDefault="00DB76DC" w14:paraId="48606163" w14:textId="77777777"/>
              </w:tc>
              <w:tc>
                <w:tcPr>
                  <w:tcW w:w="3969" w:type="dxa"/>
                </w:tcPr>
                <w:p w:rsidR="00DB76DC" w:rsidP="00DB76DC" w:rsidRDefault="00DB76DC" w14:paraId="3484DC8C" w14:textId="77777777"/>
              </w:tc>
              <w:tc>
                <w:tcPr>
                  <w:tcW w:w="1281" w:type="dxa"/>
                </w:tcPr>
                <w:p w:rsidR="00DB76DC" w:rsidP="00DB76DC" w:rsidRDefault="00DB76DC" w14:paraId="680DA892" w14:textId="77777777"/>
              </w:tc>
            </w:tr>
            <w:tr w:rsidR="00DB76DC" w:rsidTr="005353FE" w14:paraId="42F46F17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3FE0CFA0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61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2E89F5E2" w14:textId="77777777"/>
              </w:tc>
              <w:tc>
                <w:tcPr>
                  <w:tcW w:w="2693" w:type="dxa"/>
                </w:tcPr>
                <w:p w:rsidR="00DB76DC" w:rsidP="00DB76DC" w:rsidRDefault="00DB76DC" w14:paraId="7DAAA0E3" w14:textId="77777777"/>
              </w:tc>
              <w:tc>
                <w:tcPr>
                  <w:tcW w:w="3969" w:type="dxa"/>
                </w:tcPr>
                <w:p w:rsidR="00DB76DC" w:rsidP="00DB76DC" w:rsidRDefault="00DB76DC" w14:paraId="15EB10BD" w14:textId="77777777"/>
              </w:tc>
              <w:tc>
                <w:tcPr>
                  <w:tcW w:w="1281" w:type="dxa"/>
                </w:tcPr>
                <w:p w:rsidR="00DB76DC" w:rsidP="00DB76DC" w:rsidRDefault="00DB76DC" w14:paraId="75EDE844" w14:textId="77777777"/>
              </w:tc>
            </w:tr>
            <w:tr w:rsidR="00DB76DC" w:rsidTr="005353FE" w14:paraId="0CD902AC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36569EE5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62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341A935B" w14:textId="77777777"/>
              </w:tc>
              <w:tc>
                <w:tcPr>
                  <w:tcW w:w="2693" w:type="dxa"/>
                </w:tcPr>
                <w:p w:rsidR="00DB76DC" w:rsidP="00DB76DC" w:rsidRDefault="00DB76DC" w14:paraId="7A93CD91" w14:textId="77777777"/>
              </w:tc>
              <w:tc>
                <w:tcPr>
                  <w:tcW w:w="3969" w:type="dxa"/>
                </w:tcPr>
                <w:p w:rsidR="00DB76DC" w:rsidP="00DB76DC" w:rsidRDefault="00DB76DC" w14:paraId="134226C5" w14:textId="77777777"/>
              </w:tc>
              <w:tc>
                <w:tcPr>
                  <w:tcW w:w="1281" w:type="dxa"/>
                </w:tcPr>
                <w:p w:rsidR="00DB76DC" w:rsidP="00DB76DC" w:rsidRDefault="00DB76DC" w14:paraId="6BD6070A" w14:textId="77777777"/>
              </w:tc>
            </w:tr>
            <w:tr w:rsidR="00DB76DC" w:rsidTr="005353FE" w14:paraId="0CD6B692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7C4833A8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63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8F2B68E" w14:textId="77777777"/>
              </w:tc>
              <w:tc>
                <w:tcPr>
                  <w:tcW w:w="2693" w:type="dxa"/>
                </w:tcPr>
                <w:p w:rsidR="00DB76DC" w:rsidP="00DB76DC" w:rsidRDefault="00DB76DC" w14:paraId="12524F9D" w14:textId="77777777"/>
              </w:tc>
              <w:tc>
                <w:tcPr>
                  <w:tcW w:w="3969" w:type="dxa"/>
                </w:tcPr>
                <w:p w:rsidR="00DB76DC" w:rsidP="00DB76DC" w:rsidRDefault="00DB76DC" w14:paraId="7AC4EE68" w14:textId="77777777"/>
              </w:tc>
              <w:tc>
                <w:tcPr>
                  <w:tcW w:w="1281" w:type="dxa"/>
                </w:tcPr>
                <w:p w:rsidR="00DB76DC" w:rsidP="00DB76DC" w:rsidRDefault="00DB76DC" w14:paraId="6FFB0AB5" w14:textId="77777777"/>
              </w:tc>
            </w:tr>
            <w:tr w:rsidR="00DB76DC" w:rsidTr="005353FE" w14:paraId="0D069E7F" w14:textId="77777777">
              <w:tc>
                <w:tcPr>
                  <w:tcW w:w="591" w:type="dxa"/>
                  <w:vAlign w:val="bottom"/>
                </w:tcPr>
                <w:p w:rsidRPr="003B785D" w:rsidR="00DB76DC" w:rsidP="00DB76DC" w:rsidRDefault="00DB76DC" w14:paraId="2426B969" w14:textId="77777777">
                  <w:pP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</w:pPr>
                  <w:r w:rsidRPr="003B785D"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tr-TR"/>
                    </w:rPr>
                    <w:t>64</w:t>
                  </w:r>
                </w:p>
              </w:tc>
              <w:tc>
                <w:tcPr>
                  <w:tcW w:w="1418" w:type="dxa"/>
                </w:tcPr>
                <w:p w:rsidR="00DB76DC" w:rsidP="00DB76DC" w:rsidRDefault="00DB76DC" w14:paraId="7CA3B7B9" w14:textId="77777777"/>
              </w:tc>
              <w:tc>
                <w:tcPr>
                  <w:tcW w:w="2693" w:type="dxa"/>
                </w:tcPr>
                <w:p w:rsidR="00DB76DC" w:rsidP="00DB76DC" w:rsidRDefault="00DB76DC" w14:paraId="2FCC3875" w14:textId="77777777"/>
              </w:tc>
              <w:tc>
                <w:tcPr>
                  <w:tcW w:w="3969" w:type="dxa"/>
                </w:tcPr>
                <w:p w:rsidR="00DB76DC" w:rsidP="00DB76DC" w:rsidRDefault="00DB76DC" w14:paraId="489EAAE8" w14:textId="77777777"/>
              </w:tc>
              <w:tc>
                <w:tcPr>
                  <w:tcW w:w="1281" w:type="dxa"/>
                </w:tcPr>
                <w:p w:rsidR="00DB76DC" w:rsidP="00DB76DC" w:rsidRDefault="00DB76DC" w14:paraId="0A0F6E49" w14:textId="77777777"/>
              </w:tc>
            </w:tr>
          </w:tbl>
          <w:p w:rsidRPr="00DB76DC" w:rsidR="00DB76DC" w:rsidP="00DB76DC" w:rsidRDefault="00DB76DC" w14:paraId="51FB158C" w14:textId="77777777"/>
        </w:tc>
      </w:tr>
    </w:tbl>
    <w:p w:rsidR="00526DC3" w:rsidP="006D4538" w:rsidRDefault="00526DC3" w14:paraId="66AD41BF" w14:textId="77777777"/>
    <w:sectPr w:rsidR="00526DC3" w:rsidSect="00A61006">
      <w:footerReference r:id="R3bd33204e3ac4f97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38361" w14:textId="77777777" w:rsidR="001D36DC" w:rsidRDefault="001D36DC" w:rsidP="00BD3F84">
      <w:pPr>
        <w:spacing w:after="0" w:line="240" w:lineRule="auto"/>
      </w:pPr>
      <w:r>
        <w:separator/>
      </w:r>
    </w:p>
  </w:endnote>
  <w:endnote w:type="continuationSeparator" w:id="0">
    <w:p w14:paraId="076A934F" w14:textId="77777777" w:rsidR="001D36DC" w:rsidRDefault="001D36D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729681C6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E69D5" w14:textId="77777777" w:rsidR="001D36DC" w:rsidRDefault="001D36DC" w:rsidP="00BD3F84">
      <w:pPr>
        <w:spacing w:after="0" w:line="240" w:lineRule="auto"/>
      </w:pPr>
      <w:r>
        <w:separator/>
      </w:r>
    </w:p>
  </w:footnote>
  <w:footnote w:type="continuationSeparator" w:id="0">
    <w:p w14:paraId="32D16AD3" w14:textId="77777777" w:rsidR="001D36DC" w:rsidRDefault="001D36D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709DDB90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3D0CBD6C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2CCBB705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1E390C0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0D8FB194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Vakfıkebir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5C9C3B5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75F6E8F9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72FD046B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6F9F664B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 ETKİNLİK KATILIM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1243AF7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KYS-FR/MYO‐VAK/03</w:t>
          </w:r>
        </w:p>
      </w:tc>
    </w:tr>
    <w:tr w:rsidRPr="00C311D6" w:rsidR="004A22C2" w:rsidTr="002675ED" w14:paraId="49D46E5A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1C549118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34F0A46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A4A275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19.08.2026</w:t>
          </w:r>
        </w:p>
      </w:tc>
    </w:tr>
    <w:tr w:rsidRPr="00C311D6" w:rsidR="004A22C2" w:rsidTr="002675ED" w14:paraId="13BBAFF5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759A578C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3D1D826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30219772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Rev.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351D4A53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2259FEA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718C274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28CBFFB3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3FB912E4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780635">
    <w:abstractNumId w:val="3"/>
  </w:num>
  <w:num w:numId="2" w16cid:durableId="823618319">
    <w:abstractNumId w:val="1"/>
  </w:num>
  <w:num w:numId="3" w16cid:durableId="1552112737">
    <w:abstractNumId w:val="2"/>
  </w:num>
  <w:num w:numId="4" w16cid:durableId="1244952104">
    <w:abstractNumId w:val="4"/>
  </w:num>
  <w:num w:numId="5" w16cid:durableId="329481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1DF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36DC"/>
    <w:rsid w:val="001D7B32"/>
    <w:rsid w:val="001E288E"/>
    <w:rsid w:val="002178D2"/>
    <w:rsid w:val="002523E2"/>
    <w:rsid w:val="002661B5"/>
    <w:rsid w:val="002675ED"/>
    <w:rsid w:val="00286AFB"/>
    <w:rsid w:val="002A563C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951DF"/>
    <w:rsid w:val="005C169B"/>
    <w:rsid w:val="005C3F34"/>
    <w:rsid w:val="006050B6"/>
    <w:rsid w:val="00633D76"/>
    <w:rsid w:val="00651E55"/>
    <w:rsid w:val="006B1381"/>
    <w:rsid w:val="006D4538"/>
    <w:rsid w:val="006F3B86"/>
    <w:rsid w:val="007401AE"/>
    <w:rsid w:val="00752B5B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B76DC"/>
    <w:rsid w:val="00DD5402"/>
    <w:rsid w:val="00E02603"/>
    <w:rsid w:val="00E517CF"/>
    <w:rsid w:val="00E57B14"/>
    <w:rsid w:val="00E66350"/>
    <w:rsid w:val="00E675C9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FB8B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3bd33204e3ac4f9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ETKİNLİK KATILIM FORMU vmyo</Template>
  <TotalTime>1</TotalTime>
  <Pages>2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vmyo</dc:creator>
  <cp:keywords/>
  <dc:description/>
  <cp:lastModifiedBy>DAVUT HÜRFİKİR</cp:lastModifiedBy>
  <cp:revision>1</cp:revision>
  <dcterms:created xsi:type="dcterms:W3CDTF">2026-08-03T13:03:00Z</dcterms:created>
  <dcterms:modified xsi:type="dcterms:W3CDTF">2026-08-03T13:04:00Z</dcterms:modified>
</cp:coreProperties>
</file>