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65171F" w14:paraId="1B1B9284" w14:textId="77777777">
        <w:trPr>
          <w:trHeight w:val="2477"/>
        </w:trPr>
        <w:tc>
          <w:tcPr>
            <w:tcW w:w="10178" w:type="dxa"/>
          </w:tcPr>
          <w:p w:rsidR="00C90B6E" w:rsidP="00FE2AA3" w:rsidRDefault="00C90B6E" w14:paraId="33386FB9" w14:textId="77777777">
            <w:pPr>
              <w:rPr>
                <w:bCs/>
              </w:rPr>
            </w:pPr>
          </w:p>
          <w:p w:rsidR="0065171F" w:rsidP="0065171F" w:rsidRDefault="0065171F" w14:paraId="2D45758C" w14:textId="77777777">
            <w:pPr>
              <w:rPr>
                <w:bCs/>
              </w:rPr>
            </w:pPr>
          </w:p>
          <w:p w:rsidRPr="0065171F" w:rsidR="0065171F" w:rsidP="0065171F" w:rsidRDefault="0065171F" w14:paraId="68AB9FBA" w14:textId="05DF2591">
            <w:pPr>
              <w:spacing w:after="160" w:line="259" w:lineRule="auto"/>
            </w:pPr>
            <w:r w:rsidRPr="00C607F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TALEP SAHİBİ BİLGİLERİ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Adı Soyadı: .........................................................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T.C. Kimlik No: .........................................................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 xml:space="preserve">Görevi: </w:t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Akademik Personel </w:t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dari Personel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Birim/Bölüm: ......................................................... Unvanı: .........................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Telefon: ..........................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E-posta: .........................................................</w:t>
            </w:r>
          </w:p>
        </w:tc>
      </w:tr>
      <w:tr w:rsidR="0065171F" w:rsidTr="00E675C9" w14:paraId="587DEF12" w14:textId="77777777">
        <w:trPr>
          <w:trHeight w:val="7425"/>
        </w:trPr>
        <w:tc>
          <w:tcPr>
            <w:tcW w:w="10178" w:type="dxa"/>
          </w:tcPr>
          <w:p w:rsidR="0065171F" w:rsidP="0065171F" w:rsidRDefault="0065171F" w14:paraId="76A2A6B9" w14:textId="77777777"/>
          <w:p w:rsidRPr="00C607F9" w:rsidR="0065171F" w:rsidP="0065171F" w:rsidRDefault="0065171F" w14:paraId="58E2F37A" w14:textId="77777777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  <w:t>TALEP BİLGİLERİ</w:t>
            </w:r>
          </w:p>
          <w:p w:rsidRPr="00C607F9" w:rsidR="0065171F" w:rsidP="0065171F" w:rsidRDefault="0065171F" w14:paraId="15A37B4B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Talep Tarihi: .... / .... / 20....</w:t>
            </w:r>
          </w:p>
          <w:p w:rsidRPr="00C607F9" w:rsidR="0065171F" w:rsidP="0065171F" w:rsidRDefault="0065171F" w14:paraId="3BBDBC45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Talep Türü:</w:t>
            </w:r>
          </w:p>
          <w:p w:rsidRPr="00C607F9" w:rsidR="0065171F" w:rsidP="0065171F" w:rsidRDefault="0065171F" w14:paraId="78EC7C9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Teknik Destek</w:t>
            </w:r>
          </w:p>
          <w:p w:rsidRPr="00C607F9" w:rsidR="0065171F" w:rsidP="0065171F" w:rsidRDefault="0065171F" w14:paraId="23752279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Demirbaş/Malzeme Talebi</w:t>
            </w:r>
          </w:p>
          <w:p w:rsidRPr="00C607F9" w:rsidR="0065171F" w:rsidP="0065171F" w:rsidRDefault="0065171F" w14:paraId="5FB83F9E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Bakım-Onarım</w:t>
            </w:r>
          </w:p>
          <w:p w:rsidRPr="00C607F9" w:rsidR="0065171F" w:rsidP="0065171F" w:rsidRDefault="0065171F" w14:paraId="3A6D6B10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İdari İşlem</w:t>
            </w:r>
          </w:p>
          <w:p w:rsidRPr="00C607F9" w:rsidR="0065171F" w:rsidP="0065171F" w:rsidRDefault="0065171F" w14:paraId="12B1166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Akademik Süreç</w:t>
            </w:r>
          </w:p>
          <w:p w:rsidRPr="00C607F9" w:rsidR="0065171F" w:rsidP="0065171F" w:rsidRDefault="0065171F" w14:paraId="2EB58C91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Diğer: .........................................................</w:t>
            </w:r>
          </w:p>
          <w:p w:rsidR="0065171F" w:rsidP="0065171F" w:rsidRDefault="0065171F" w14:paraId="05DE6907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Talebin Açıklaması (Detaylı):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.................................................................................</w:t>
            </w:r>
          </w:p>
          <w:p w:rsidR="0065171F" w:rsidP="0065171F" w:rsidRDefault="0065171F" w14:paraId="406FD68F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  <w:p w:rsidR="0065171F" w:rsidP="0065171F" w:rsidRDefault="0065171F" w14:paraId="1D86FB73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  <w:p w:rsidR="0065171F" w:rsidP="0065171F" w:rsidRDefault="0065171F" w14:paraId="5E6939E6" w14:textId="77777777">
            <w:pPr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160" w:line="259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TALEP SAHİBİ ONAYI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Adı Soyadı: .........................................................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İmza: .........................................................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Tarih: .... / .... / 20....</w:t>
            </w:r>
          </w:p>
          <w:p w:rsidRPr="00C607F9" w:rsidR="0065171F" w:rsidP="0065171F" w:rsidRDefault="0065171F" w14:paraId="1DDC18DB" w14:textId="77777777">
            <w:pPr>
              <w:pBdr>
                <w:left w:val="single" w:color="auto" w:sz="4" w:space="4"/>
                <w:right w:val="single" w:color="auto" w:sz="4" w:space="4"/>
              </w:pBd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BİRİM AMİRİ GÖRÜŞÜ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Uygundur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Düzenlenmesi Gerekir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Uygun Değildir</w:t>
            </w:r>
          </w:p>
          <w:p w:rsidR="0065171F" w:rsidP="0065171F" w:rsidRDefault="0065171F" w14:paraId="501F1F42" w14:textId="77777777">
            <w:pPr>
              <w:rPr>
                <w:bCs/>
              </w:rPr>
            </w:pPr>
          </w:p>
          <w:p w:rsidRPr="00C607F9" w:rsidR="0065171F" w:rsidP="0065171F" w:rsidRDefault="0065171F" w14:paraId="587B93F8" w14:textId="77777777">
            <w:pPr>
              <w:pBdr>
                <w:left w:val="single" w:color="auto" w:sz="4" w:space="4"/>
                <w:right w:val="single" w:color="auto" w:sz="4" w:space="4"/>
              </w:pBd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Açıklama: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.................................................................................</w:t>
            </w:r>
          </w:p>
          <w:p w:rsidR="0065171F" w:rsidP="0065171F" w:rsidRDefault="0065171F" w14:paraId="54C0EFC1" w14:textId="77777777">
            <w:pPr>
              <w:rPr>
                <w:bCs/>
              </w:rPr>
            </w:pPr>
          </w:p>
          <w:p w:rsidR="0065171F" w:rsidP="0065171F" w:rsidRDefault="0065171F" w14:paraId="119E638A" w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Adı Soyadı: .........................................................</w:t>
            </w:r>
          </w:p>
          <w:p w:rsidR="0065171F" w:rsidP="0065171F" w:rsidRDefault="0065171F" w14:paraId="7A09149E" w14:textId="369BC9ED">
            <w:pPr>
              <w:rPr>
                <w:bCs/>
              </w:rPr>
            </w:pP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İmza: .....................................................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....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Tarih: .... / .... / 20...</w:t>
            </w:r>
          </w:p>
          <w:p w:rsidR="0065171F" w:rsidP="0065171F" w:rsidRDefault="0065171F" w14:paraId="5B8AA15C" w14:textId="77777777">
            <w:pPr>
              <w:rPr>
                <w:bCs/>
              </w:rPr>
            </w:pPr>
          </w:p>
          <w:p w:rsidR="0065171F" w:rsidP="0065171F" w:rsidRDefault="0065171F" w14:paraId="4420A8AB" w14:textId="77777777">
            <w:pPr>
              <w:rPr>
                <w:bCs/>
              </w:rPr>
            </w:pPr>
          </w:p>
          <w:p w:rsidR="0065171F" w:rsidP="0065171F" w:rsidRDefault="0065171F" w14:paraId="0D7EBA71" w14:textId="77777777">
            <w:pPr>
              <w:rPr>
                <w:bCs/>
              </w:rPr>
            </w:pPr>
          </w:p>
          <w:p w:rsidRPr="00C607F9" w:rsidR="0065171F" w:rsidP="0065171F" w:rsidRDefault="0065171F" w14:paraId="23A32635" w14:textId="77777777">
            <w:pPr>
              <w:pBdr>
                <w:top w:val="single" w:color="auto" w:sz="4" w:space="1"/>
                <w:left w:val="single" w:color="auto" w:sz="4" w:space="4"/>
                <w:right w:val="single" w:color="auto" w:sz="4" w:space="4"/>
              </w:pBd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tr-TR"/>
              </w:rPr>
              <w:t>SONUÇ / İŞLEM BİLGİSİ (İlgili Birim Tarafından Doldurulacaktır)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İlgili Birim: .........................................................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 xml:space="preserve">İşlem Durumu: </w:t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Tamamlandı </w:t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Devam Ediyor </w:t>
            </w:r>
            <w:r w:rsidRPr="00C607F9">
              <w:rPr>
                <w:rFonts w:ascii="Segoe UI Symbol" w:hAnsi="Segoe UI Symbol" w:eastAsia="Times New Roman" w:cs="Segoe UI Symbol"/>
                <w:sz w:val="24"/>
                <w:szCs w:val="24"/>
                <w:lang w:eastAsia="tr-TR"/>
              </w:rPr>
              <w:t>☐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Reddedildi</w:t>
            </w:r>
          </w:p>
          <w:p w:rsidRPr="00C607F9" w:rsidR="0065171F" w:rsidP="0065171F" w:rsidRDefault="0065171F" w14:paraId="44FD7581" w14:textId="77777777">
            <w:pPr>
              <w:pBdr>
                <w:top w:val="single" w:color="auto" w:sz="4" w:space="1"/>
                <w:left w:val="single" w:color="auto" w:sz="4" w:space="4"/>
                <w:right w:val="single" w:color="auto" w:sz="4" w:space="4"/>
              </w:pBd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Açıklama: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.................................................................................</w:t>
            </w:r>
          </w:p>
          <w:p w:rsidRPr="00C607F9" w:rsidR="0065171F" w:rsidP="0065171F" w:rsidRDefault="0065171F" w14:paraId="4A919CD2" w14:textId="77777777">
            <w:pPr>
              <w:pBdr>
                <w:top w:val="single" w:color="auto" w:sz="4" w:space="1"/>
                <w:left w:val="single" w:color="auto" w:sz="4" w:space="4"/>
                <w:right w:val="single" w:color="auto" w:sz="4" w:space="4"/>
              </w:pBd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Tamamlanma Tarihi: .... / .... / 20....</w:t>
            </w:r>
          </w:p>
          <w:p w:rsidR="0065171F" w:rsidP="0065171F" w:rsidRDefault="0065171F" w14:paraId="79EAC786" w14:textId="7EEB28C0">
            <w:pPr>
              <w:rPr>
                <w:bCs/>
              </w:rPr>
            </w:pP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Yetkili Adı Soyadı: .........................................................</w:t>
            </w:r>
            <w:r w:rsidRPr="00C607F9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br/>
              <w:t>İmza: .........................................................</w:t>
            </w:r>
          </w:p>
          <w:p w:rsidR="0065171F" w:rsidP="0065171F" w:rsidRDefault="0065171F" w14:paraId="21C77548" w14:textId="77777777">
            <w:pPr>
              <w:rPr>
                <w:bCs/>
              </w:rPr>
            </w:pPr>
          </w:p>
          <w:p w:rsidR="0065171F" w:rsidP="0065171F" w:rsidRDefault="0065171F" w14:paraId="01B01919" w14:textId="77777777">
            <w:pPr>
              <w:rPr>
                <w:bCs/>
              </w:rPr>
            </w:pPr>
          </w:p>
          <w:p w:rsidR="0065171F" w:rsidP="0065171F" w:rsidRDefault="0065171F" w14:paraId="5ABDED48" w14:textId="77777777">
            <w:pPr>
              <w:rPr>
                <w:bCs/>
              </w:rPr>
            </w:pPr>
          </w:p>
          <w:p w:rsidR="0065171F" w:rsidP="0065171F" w:rsidRDefault="0065171F" w14:paraId="0CCF21C2" w14:textId="77777777">
            <w:pPr>
              <w:rPr>
                <w:bCs/>
              </w:rPr>
            </w:pPr>
          </w:p>
          <w:p w:rsidRPr="00E67570" w:rsidR="0065171F" w:rsidP="0065171F" w:rsidRDefault="0065171F" w14:paraId="59EDCF39" w14:textId="77777777">
            <w:pPr>
              <w:rPr>
                <w:rFonts w:ascii="Times New Roman" w:hAnsi="Times New Roman" w:eastAsia="Times New Roman" w:cs="Times New Roman"/>
                <w:sz w:val="18"/>
                <w:szCs w:val="18"/>
                <w:lang w:eastAsia="tr-TR"/>
              </w:rPr>
            </w:pPr>
            <w:r w:rsidRPr="00C607F9"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  <w:lang w:eastAsia="tr-TR"/>
              </w:rPr>
              <w:t>Not:</w:t>
            </w:r>
            <w:r w:rsidRPr="00C607F9">
              <w:rPr>
                <w:rFonts w:ascii="Times New Roman" w:hAnsi="Times New Roman" w:eastAsia="Times New Roman" w:cs="Times New Roman"/>
                <w:sz w:val="18"/>
                <w:szCs w:val="18"/>
                <w:lang w:eastAsia="tr-TR"/>
              </w:rPr>
              <w:t xml:space="preserve"> Bu form, akademik ve idari personelin okul içindeki her türlü talep, ihtiyaç ve önerilerini sistematik şekilde iletebilmesi amacıyla hazırlanmıştır.</w:t>
            </w:r>
          </w:p>
          <w:p w:rsidR="0065171F" w:rsidP="0065171F" w:rsidRDefault="0065171F" w14:paraId="46F5ACAA" w14:textId="77777777">
            <w:pPr>
              <w:rPr>
                <w:bCs/>
              </w:rPr>
            </w:pPr>
          </w:p>
          <w:p w:rsidR="0065171F" w:rsidP="0065171F" w:rsidRDefault="0065171F" w14:paraId="413E1B59" w14:textId="77777777">
            <w:pPr>
              <w:rPr>
                <w:bCs/>
              </w:rPr>
            </w:pPr>
          </w:p>
          <w:p w:rsidR="0065171F" w:rsidP="0065171F" w:rsidRDefault="0065171F" w14:paraId="10E19BB8" w14:textId="77777777">
            <w:pPr>
              <w:rPr>
                <w:bCs/>
              </w:rPr>
            </w:pPr>
          </w:p>
          <w:p w:rsidR="0065171F" w:rsidP="0065171F" w:rsidRDefault="0065171F" w14:paraId="6834A205" w14:textId="77777777">
            <w:pPr>
              <w:rPr>
                <w:bCs/>
              </w:rPr>
            </w:pPr>
          </w:p>
          <w:p w:rsidR="0065171F" w:rsidP="0065171F" w:rsidRDefault="0065171F" w14:paraId="0237BD7D" w14:textId="77777777">
            <w:pPr>
              <w:rPr>
                <w:bCs/>
              </w:rPr>
            </w:pPr>
          </w:p>
          <w:p w:rsidR="0065171F" w:rsidP="0065171F" w:rsidRDefault="0065171F" w14:paraId="04D02CF3" w14:textId="77777777">
            <w:pPr>
              <w:rPr>
                <w:bCs/>
              </w:rPr>
            </w:pPr>
          </w:p>
          <w:p w:rsidR="0065171F" w:rsidP="0065171F" w:rsidRDefault="0065171F" w14:paraId="106C27BD" w14:textId="77777777">
            <w:pPr>
              <w:rPr>
                <w:bCs/>
              </w:rPr>
            </w:pPr>
          </w:p>
          <w:p w:rsidR="0065171F" w:rsidP="0065171F" w:rsidRDefault="0065171F" w14:paraId="68D1C385" w14:textId="77777777">
            <w:pPr>
              <w:rPr>
                <w:bCs/>
              </w:rPr>
            </w:pPr>
          </w:p>
          <w:p w:rsidR="0065171F" w:rsidP="0065171F" w:rsidRDefault="0065171F" w14:paraId="7D3A31D5" w14:textId="77777777">
            <w:pPr>
              <w:rPr>
                <w:bCs/>
              </w:rPr>
            </w:pPr>
          </w:p>
          <w:p w:rsidR="0065171F" w:rsidP="0065171F" w:rsidRDefault="0065171F" w14:paraId="7EC66BC4" w14:textId="77777777">
            <w:pPr>
              <w:rPr>
                <w:bCs/>
              </w:rPr>
            </w:pPr>
          </w:p>
          <w:p w:rsidR="0065171F" w:rsidP="0065171F" w:rsidRDefault="0065171F" w14:paraId="202484F1" w14:textId="77777777">
            <w:pPr>
              <w:rPr>
                <w:bCs/>
              </w:rPr>
            </w:pPr>
          </w:p>
          <w:p w:rsidR="0065171F" w:rsidP="0065171F" w:rsidRDefault="0065171F" w14:paraId="69D284FF" w14:textId="77777777">
            <w:pPr>
              <w:rPr>
                <w:bCs/>
              </w:rPr>
            </w:pPr>
          </w:p>
          <w:p w:rsidR="0065171F" w:rsidP="0065171F" w:rsidRDefault="0065171F" w14:paraId="11AC4CC2" w14:textId="77777777">
            <w:pPr>
              <w:rPr>
                <w:bCs/>
              </w:rPr>
            </w:pPr>
          </w:p>
          <w:p w:rsidR="0065171F" w:rsidP="0065171F" w:rsidRDefault="0065171F" w14:paraId="77302617" w14:textId="77777777">
            <w:pPr>
              <w:rPr>
                <w:bCs/>
              </w:rPr>
            </w:pPr>
          </w:p>
          <w:p w:rsidR="0065171F" w:rsidP="0065171F" w:rsidRDefault="0065171F" w14:paraId="5C1FDCE7" w14:textId="77777777">
            <w:pPr>
              <w:rPr>
                <w:bCs/>
              </w:rPr>
            </w:pPr>
          </w:p>
          <w:p w:rsidR="0065171F" w:rsidP="0065171F" w:rsidRDefault="0065171F" w14:paraId="09B7CAA8" w14:textId="77777777">
            <w:pPr>
              <w:rPr>
                <w:bCs/>
              </w:rPr>
            </w:pPr>
          </w:p>
          <w:p w:rsidR="0065171F" w:rsidP="0065171F" w:rsidRDefault="0065171F" w14:paraId="1CE03A6E" w14:textId="77777777">
            <w:pPr>
              <w:rPr>
                <w:bCs/>
              </w:rPr>
            </w:pPr>
          </w:p>
          <w:p w:rsidR="0065171F" w:rsidP="0065171F" w:rsidRDefault="0065171F" w14:paraId="47C7A964" w14:textId="77777777">
            <w:pPr>
              <w:rPr>
                <w:bCs/>
              </w:rPr>
            </w:pPr>
          </w:p>
          <w:p w:rsidR="0065171F" w:rsidP="0065171F" w:rsidRDefault="0065171F" w14:paraId="72B5D8AF" w14:textId="77777777">
            <w:pPr>
              <w:rPr>
                <w:bCs/>
              </w:rPr>
            </w:pPr>
          </w:p>
          <w:p w:rsidR="0065171F" w:rsidP="0065171F" w:rsidRDefault="0065171F" w14:paraId="428103AA" w14:textId="77777777">
            <w:pPr>
              <w:rPr>
                <w:bCs/>
              </w:rPr>
            </w:pPr>
          </w:p>
          <w:p w:rsidR="0065171F" w:rsidP="0065171F" w:rsidRDefault="0065171F" w14:paraId="59D0792E" w14:textId="77777777">
            <w:pPr>
              <w:rPr>
                <w:bCs/>
              </w:rPr>
            </w:pPr>
          </w:p>
          <w:p w:rsidR="0065171F" w:rsidP="0065171F" w:rsidRDefault="0065171F" w14:paraId="1481F418" w14:textId="77777777">
            <w:pPr>
              <w:rPr>
                <w:bCs/>
              </w:rPr>
            </w:pPr>
          </w:p>
        </w:tc>
      </w:tr>
    </w:tbl>
    <w:p w:rsidR="00526DC3" w:rsidP="006D4538" w:rsidRDefault="00526DC3" w14:paraId="0BD093AB" w14:textId="77777777"/>
    <w:sectPr w:rsidR="00526DC3" w:rsidSect="00A61006">
      <w:footerReference r:id="R677c47d468484f5a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72D86" w14:textId="77777777" w:rsidR="001211D4" w:rsidRDefault="001211D4" w:rsidP="00BD3F84">
      <w:pPr>
        <w:spacing w:after="0" w:line="240" w:lineRule="auto"/>
      </w:pPr>
      <w:r>
        <w:separator/>
      </w:r>
    </w:p>
  </w:endnote>
  <w:endnote w:type="continuationSeparator" w:id="0">
    <w:p w14:paraId="76B61F29" w14:textId="77777777" w:rsidR="001211D4" w:rsidRDefault="001211D4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5544E556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5197C" w14:textId="77777777" w:rsidR="001211D4" w:rsidRDefault="001211D4" w:rsidP="00BD3F84">
      <w:pPr>
        <w:spacing w:after="0" w:line="240" w:lineRule="auto"/>
      </w:pPr>
      <w:r>
        <w:separator/>
      </w:r>
    </w:p>
  </w:footnote>
  <w:footnote w:type="continuationSeparator" w:id="0">
    <w:p w14:paraId="33AF6900" w14:textId="77777777" w:rsidR="001211D4" w:rsidRDefault="001211D4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6022DD6A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73D7E20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D1C408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2FE4700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69A9C4F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0F5C8B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0507681D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349514C8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564B1E5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GENEL TALEP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AD8AA3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KYS-FR/MYO‐VAK/04</w:t>
          </w:r>
        </w:p>
      </w:tc>
    </w:tr>
    <w:tr w:rsidRPr="00C311D6" w:rsidR="004A22C2" w:rsidTr="002675ED" w14:paraId="7AED3AF0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831C960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9071B1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0A87DC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19.08.2026</w:t>
          </w:r>
        </w:p>
      </w:tc>
    </w:tr>
    <w:tr w:rsidRPr="00C311D6" w:rsidR="004A22C2" w:rsidTr="002675ED" w14:paraId="23721E98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9FB039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DC6BD1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C51A6A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34468EBF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C0C783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56CF5B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301BC44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11DF07E3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330774">
    <w:abstractNumId w:val="3"/>
  </w:num>
  <w:num w:numId="2" w16cid:durableId="423958481">
    <w:abstractNumId w:val="1"/>
  </w:num>
  <w:num w:numId="3" w16cid:durableId="1619215808">
    <w:abstractNumId w:val="2"/>
  </w:num>
  <w:num w:numId="4" w16cid:durableId="1005134497">
    <w:abstractNumId w:val="4"/>
  </w:num>
  <w:num w:numId="5" w16cid:durableId="91281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1F"/>
    <w:rsid w:val="00021074"/>
    <w:rsid w:val="00043054"/>
    <w:rsid w:val="000A5923"/>
    <w:rsid w:val="000E3949"/>
    <w:rsid w:val="00102B14"/>
    <w:rsid w:val="00102F0E"/>
    <w:rsid w:val="00116C00"/>
    <w:rsid w:val="001211D4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71F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51D8E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20A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7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677c47d468484f5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GENEL TALEP FORMU</Template>
  <TotalTime>6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2026-08-04T06:59:00Z</dcterms:created>
  <dcterms:modified xsi:type="dcterms:W3CDTF">2026-08-04T07:09:00Z</dcterms:modified>
</cp:coreProperties>
</file>