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0178" w:type="dxa"/>
        <w:tblLook w:val="04A0" w:firstRow="1" w:lastRow="0" w:firstColumn="1" w:lastColumn="0" w:noHBand="0" w:noVBand="1"/>
      </w:tblPr>
      <w:tblGrid>
        <w:gridCol w:w="10178"/>
      </w:tblGrid>
      <w:tr w:rsidR="00C90B6E" w:rsidTr="00E675C9" w14:paraId="04B28F41" w14:textId="77777777">
        <w:trPr>
          <w:trHeight w:val="9915"/>
        </w:trPr>
        <w:tc>
          <w:tcPr>
            <w:tcW w:w="10178" w:type="dxa"/>
          </w:tcPr>
          <w:p w:rsidR="00C90B6E" w:rsidP="00FE2AA3" w:rsidRDefault="00C90B6E" w14:paraId="771E6262" w14:textId="77777777">
            <w:pPr>
              <w:rPr>
                <w:bCs/>
              </w:rPr>
            </w:pPr>
          </w:p>
          <w:tbl>
            <w:tblPr>
              <w:tblW w:w="0" w:type="auto"/>
              <w:tblBorders>
                <w:top w:val="single" w:color="auto" w:sz="12" w:space="0"/>
                <w:left w:val="single" w:color="auto" w:sz="12" w:space="0"/>
                <w:bottom w:val="single" w:color="auto" w:sz="12" w:space="0"/>
                <w:right w:val="single" w:color="auto" w:sz="12" w:space="0"/>
                <w:insideH w:val="single" w:color="auto" w:sz="4" w:space="0"/>
                <w:insideV w:val="single" w:color="auto" w:sz="4" w:space="0"/>
              </w:tblBorders>
              <w:tblLook w:val="01E0" w:firstRow="1" w:lastRow="1" w:firstColumn="1" w:lastColumn="1" w:noHBand="0" w:noVBand="0"/>
            </w:tblPr>
            <w:tblGrid>
              <w:gridCol w:w="626"/>
              <w:gridCol w:w="759"/>
              <w:gridCol w:w="950"/>
              <w:gridCol w:w="751"/>
              <w:gridCol w:w="1370"/>
              <w:gridCol w:w="346"/>
              <w:gridCol w:w="1283"/>
              <w:gridCol w:w="3847"/>
            </w:tblGrid>
            <w:tr w:rsidR="00F70C8D" w:rsidTr="00457FFE" w14:paraId="47EAE2A3" w14:textId="77777777">
              <w:trPr>
                <w:trHeight w:val="364"/>
              </w:trPr>
              <w:tc>
                <w:tcPr>
                  <w:tcW w:w="2335" w:type="dxa"/>
                  <w:gridSpan w:val="3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34579E" w:rsidR="00F70C8D" w:rsidP="00F70C8D" w:rsidRDefault="00F70C8D" w14:paraId="63B14AA0" w14:textId="77777777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Öğretim Elemanı</w:t>
                  </w:r>
                  <w:r w:rsidRPr="0034579E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7597" w:type="dxa"/>
                  <w:gridSpan w:val="5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="00F70C8D" w:rsidP="00F70C8D" w:rsidRDefault="00F70C8D" w14:paraId="2388D43D" w14:textId="77777777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  <w:p w:rsidRPr="000935D4" w:rsidR="00F70C8D" w:rsidP="00F70C8D" w:rsidRDefault="00F70C8D" w14:paraId="5342E227" w14:textId="77777777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70C8D" w:rsidTr="00457FFE" w14:paraId="7390F857" w14:textId="77777777">
              <w:trPr>
                <w:trHeight w:val="364"/>
              </w:trPr>
              <w:tc>
                <w:tcPr>
                  <w:tcW w:w="1385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34579E" w:rsidR="00F70C8D" w:rsidP="00F70C8D" w:rsidRDefault="00F70C8D" w14:paraId="19055358" w14:textId="77777777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34579E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Eğt</w:t>
                  </w:r>
                  <w:proofErr w:type="spellEnd"/>
                  <w:r w:rsidRPr="0034579E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.-Öğr. Yılı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0935D4" w:rsidR="00F70C8D" w:rsidP="00F70C8D" w:rsidRDefault="00F70C8D" w14:paraId="7C5B1F6C" w14:textId="77777777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20..  -    20..</w:t>
                  </w:r>
                </w:p>
              </w:tc>
              <w:tc>
                <w:tcPr>
                  <w:tcW w:w="137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AE26EA" w:rsidR="00F70C8D" w:rsidP="00F70C8D" w:rsidRDefault="00F70C8D" w14:paraId="4ED164E0" w14:textId="77777777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AE26EA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Dönem</w:t>
                  </w:r>
                </w:p>
              </w:tc>
              <w:tc>
                <w:tcPr>
                  <w:tcW w:w="5476" w:type="dxa"/>
                  <w:gridSpan w:val="3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0935D4" w:rsidR="00F70C8D" w:rsidP="00F70C8D" w:rsidRDefault="00F70C8D" w14:paraId="5217BBEB" w14:textId="77777777">
                  <w:pPr>
                    <w:jc w:val="center"/>
                    <w:rPr>
                      <w:rFonts w:ascii="Arial" w:hAnsi="Arial" w:cs="Arial"/>
                    </w:rPr>
                  </w:pPr>
                  <w:r w:rsidRPr="000935D4">
                    <w:rPr>
                      <w:rFonts w:ascii="Arial" w:hAnsi="Arial" w:cs="Arial"/>
                      <w:sz w:val="28"/>
                      <w:szCs w:val="28"/>
                    </w:rPr>
                    <w:t xml:space="preserve">          </w:t>
                  </w:r>
                  <w:r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Onay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name="Onay1" w:id="0"/>
                  <w:r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FORMCHECKBOX </w:instrText>
                  </w:r>
                  <w:r w:rsidR="00000000">
                    <w:rPr>
                      <w:rFonts w:ascii="Arial" w:hAnsi="Arial" w:cs="Arial"/>
                      <w:sz w:val="28"/>
                      <w:szCs w:val="28"/>
                    </w:rPr>
                  </w:r>
                  <w:r w:rsidR="00000000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  <w:bookmarkEnd w:id="0"/>
                  <w:r w:rsidRPr="000935D4">
                    <w:rPr>
                      <w:rFonts w:ascii="Arial" w:hAnsi="Arial" w:cs="Arial"/>
                    </w:rPr>
                    <w:t xml:space="preserve">  Güz</w:t>
                  </w:r>
                  <w:r w:rsidRPr="000935D4">
                    <w:rPr>
                      <w:rFonts w:ascii="Arial" w:hAnsi="Arial" w:cs="Arial"/>
                      <w:sz w:val="28"/>
                      <w:szCs w:val="28"/>
                    </w:rPr>
                    <w:t xml:space="preserve">      </w:t>
                  </w:r>
                  <w:r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FORMCHECKBOX </w:instrText>
                  </w:r>
                  <w:r w:rsidR="00000000">
                    <w:rPr>
                      <w:rFonts w:ascii="Arial" w:hAnsi="Arial" w:cs="Arial"/>
                      <w:sz w:val="28"/>
                      <w:szCs w:val="28"/>
                    </w:rPr>
                  </w:r>
                  <w:r w:rsidR="00000000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  <w:r w:rsidRPr="000935D4">
                    <w:rPr>
                      <w:rFonts w:ascii="Arial" w:hAnsi="Arial" w:cs="Arial"/>
                      <w:sz w:val="28"/>
                      <w:szCs w:val="28"/>
                    </w:rPr>
                    <w:t xml:space="preserve"> </w:t>
                  </w:r>
                  <w:r w:rsidRPr="000935D4">
                    <w:rPr>
                      <w:rFonts w:ascii="Arial" w:hAnsi="Arial" w:cs="Arial"/>
                    </w:rPr>
                    <w:t xml:space="preserve">Bahar    </w:t>
                  </w:r>
                  <w:r w:rsidRPr="000935D4">
                    <w:rPr>
                      <w:rFonts w:ascii="Arial" w:hAnsi="Arial" w:cs="Arial"/>
                      <w:sz w:val="28"/>
                      <w:szCs w:val="28"/>
                    </w:rPr>
                    <w:t xml:space="preserve">  </w:t>
                  </w:r>
                </w:p>
              </w:tc>
            </w:tr>
            <w:tr w:rsidRPr="00A34B47" w:rsidR="00F70C8D" w:rsidTr="00457FFE" w14:paraId="7453F4AB" w14:textId="77777777">
              <w:tblPrEx>
                <w:tblCellMar>
                  <w:left w:w="29" w:type="dxa"/>
                  <w:right w:w="14" w:type="dxa"/>
                </w:tblCellMar>
              </w:tblPrEx>
              <w:trPr>
                <w:trHeight w:val="398"/>
              </w:trPr>
              <w:tc>
                <w:tcPr>
                  <w:tcW w:w="62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3110AB" w:rsidR="00F70C8D" w:rsidP="00F70C8D" w:rsidRDefault="00F70C8D" w14:paraId="1B9416DF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3110AB">
                    <w:rPr>
                      <w:rFonts w:ascii="Arial" w:hAnsi="Arial" w:cs="Arial"/>
                      <w:b/>
                      <w:sz w:val="20"/>
                      <w:szCs w:val="20"/>
                    </w:rPr>
                    <w:t>S. No</w:t>
                  </w:r>
                </w:p>
              </w:tc>
              <w:tc>
                <w:tcPr>
                  <w:tcW w:w="2460" w:type="dxa"/>
                  <w:gridSpan w:val="3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3110AB" w:rsidR="00F70C8D" w:rsidP="00F70C8D" w:rsidRDefault="00F70C8D" w14:paraId="1B3E26D5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3110AB">
                    <w:rPr>
                      <w:rFonts w:ascii="Arial" w:hAnsi="Arial" w:cs="Arial"/>
                      <w:b/>
                      <w:sz w:val="20"/>
                      <w:szCs w:val="20"/>
                    </w:rPr>
                    <w:t>Dersin Adı</w:t>
                  </w:r>
                </w:p>
              </w:tc>
              <w:tc>
                <w:tcPr>
                  <w:tcW w:w="1716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3110AB" w:rsidR="00F70C8D" w:rsidP="00F70C8D" w:rsidRDefault="00F70C8D" w14:paraId="3A64673C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3110AB">
                    <w:rPr>
                      <w:rFonts w:ascii="Arial" w:hAnsi="Arial" w:cs="Arial"/>
                      <w:b/>
                      <w:sz w:val="20"/>
                      <w:szCs w:val="20"/>
                    </w:rPr>
                    <w:t>Program</w:t>
                  </w:r>
                </w:p>
              </w:tc>
              <w:tc>
                <w:tcPr>
                  <w:tcW w:w="128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3110AB" w:rsidR="00F70C8D" w:rsidP="00F70C8D" w:rsidRDefault="00F70C8D" w14:paraId="38D948EE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3110AB">
                    <w:rPr>
                      <w:rFonts w:ascii="Arial" w:hAnsi="Arial" w:cs="Arial"/>
                      <w:b/>
                      <w:sz w:val="20"/>
                      <w:szCs w:val="20"/>
                    </w:rPr>
                    <w:t>Öğrenci No</w:t>
                  </w:r>
                </w:p>
              </w:tc>
              <w:tc>
                <w:tcPr>
                  <w:tcW w:w="3847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3110AB" w:rsidR="00F70C8D" w:rsidP="00F70C8D" w:rsidRDefault="00F70C8D" w14:paraId="02CFAE07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3110AB">
                    <w:rPr>
                      <w:rFonts w:ascii="Arial" w:hAnsi="Arial" w:cs="Arial"/>
                      <w:b/>
                      <w:sz w:val="20"/>
                      <w:szCs w:val="20"/>
                    </w:rPr>
                    <w:t>Öğrencinin Adı Soyadı</w:t>
                  </w:r>
                </w:p>
              </w:tc>
            </w:tr>
            <w:tr w:rsidRPr="00A34B47" w:rsidR="00F70C8D" w:rsidTr="00457FFE" w14:paraId="5E939979" w14:textId="77777777">
              <w:tblPrEx>
                <w:tblCellMar>
                  <w:left w:w="29" w:type="dxa"/>
                  <w:right w:w="14" w:type="dxa"/>
                </w:tblCellMar>
              </w:tblPrEx>
              <w:trPr>
                <w:trHeight w:val="394"/>
              </w:trPr>
              <w:tc>
                <w:tcPr>
                  <w:tcW w:w="62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Pr="00DF2949" w:rsidR="00F70C8D" w:rsidP="00F70C8D" w:rsidRDefault="00F70C8D" w14:paraId="53DE31D1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60" w:type="dxa"/>
                  <w:gridSpan w:val="3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DF2949" w:rsidR="00F70C8D" w:rsidP="00F70C8D" w:rsidRDefault="00F70C8D" w14:paraId="0E2A0CD9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16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="00F70C8D" w:rsidP="00F70C8D" w:rsidRDefault="00F70C8D" w14:paraId="7E3BA636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F70C8D" w:rsidP="00F70C8D" w:rsidRDefault="00F70C8D" w14:paraId="51646D76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47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F70C8D" w:rsidP="00F70C8D" w:rsidRDefault="00F70C8D" w14:paraId="14C82DD9" w14:textId="77777777">
                  <w:pPr>
                    <w:pStyle w:val="a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Pr="00A34B47" w:rsidR="00F70C8D" w:rsidTr="00457FFE" w14:paraId="1673A3B1" w14:textId="77777777">
              <w:tblPrEx>
                <w:tblCellMar>
                  <w:left w:w="29" w:type="dxa"/>
                  <w:right w:w="14" w:type="dxa"/>
                </w:tblCellMar>
              </w:tblPrEx>
              <w:trPr>
                <w:trHeight w:val="394"/>
              </w:trPr>
              <w:tc>
                <w:tcPr>
                  <w:tcW w:w="62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Pr="00DF2949" w:rsidR="00F70C8D" w:rsidP="00F70C8D" w:rsidRDefault="00F70C8D" w14:paraId="5F73A746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60" w:type="dxa"/>
                  <w:gridSpan w:val="3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DF2949" w:rsidR="00F70C8D" w:rsidP="00F70C8D" w:rsidRDefault="00F70C8D" w14:paraId="72E50CFB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16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="00F70C8D" w:rsidP="00F70C8D" w:rsidRDefault="00F70C8D" w14:paraId="582FF03E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F70C8D" w:rsidP="00F70C8D" w:rsidRDefault="00F70C8D" w14:paraId="42206C7D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47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F70C8D" w:rsidP="00F70C8D" w:rsidRDefault="00F70C8D" w14:paraId="70EEDBD0" w14:textId="77777777">
                  <w:pPr>
                    <w:pStyle w:val="a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Pr="00A34B47" w:rsidR="00F70C8D" w:rsidTr="00457FFE" w14:paraId="56BB3920" w14:textId="77777777">
              <w:tblPrEx>
                <w:tblCellMar>
                  <w:left w:w="29" w:type="dxa"/>
                  <w:right w:w="14" w:type="dxa"/>
                </w:tblCellMar>
              </w:tblPrEx>
              <w:trPr>
                <w:trHeight w:val="394"/>
              </w:trPr>
              <w:tc>
                <w:tcPr>
                  <w:tcW w:w="62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Pr="00DF2949" w:rsidR="00F70C8D" w:rsidP="00F70C8D" w:rsidRDefault="00F70C8D" w14:paraId="6D5B6AC8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60" w:type="dxa"/>
                  <w:gridSpan w:val="3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DF2949" w:rsidR="00F70C8D" w:rsidP="00F70C8D" w:rsidRDefault="00F70C8D" w14:paraId="671C5E4F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16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="00F70C8D" w:rsidP="00F70C8D" w:rsidRDefault="00F70C8D" w14:paraId="465AED04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F70C8D" w:rsidP="00F70C8D" w:rsidRDefault="00F70C8D" w14:paraId="29439702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47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F70C8D" w:rsidP="00F70C8D" w:rsidRDefault="00F70C8D" w14:paraId="2104F86D" w14:textId="77777777">
                  <w:pPr>
                    <w:pStyle w:val="a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Pr="00A34B47" w:rsidR="00F70C8D" w:rsidTr="00457FFE" w14:paraId="56DCBBAF" w14:textId="77777777">
              <w:tblPrEx>
                <w:tblCellMar>
                  <w:left w:w="29" w:type="dxa"/>
                  <w:right w:w="14" w:type="dxa"/>
                </w:tblCellMar>
              </w:tblPrEx>
              <w:trPr>
                <w:trHeight w:val="394"/>
              </w:trPr>
              <w:tc>
                <w:tcPr>
                  <w:tcW w:w="62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Pr="00DF2949" w:rsidR="00F70C8D" w:rsidP="00F70C8D" w:rsidRDefault="00F70C8D" w14:paraId="678B5E0F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60" w:type="dxa"/>
                  <w:gridSpan w:val="3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DF2949" w:rsidR="00F70C8D" w:rsidP="00F70C8D" w:rsidRDefault="00F70C8D" w14:paraId="68A452B1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16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="00F70C8D" w:rsidP="00F70C8D" w:rsidRDefault="00F70C8D" w14:paraId="03054A10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F70C8D" w:rsidP="00F70C8D" w:rsidRDefault="00F70C8D" w14:paraId="7CF701A7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47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F70C8D" w:rsidP="00F70C8D" w:rsidRDefault="00F70C8D" w14:paraId="2B076C91" w14:textId="77777777">
                  <w:pPr>
                    <w:pStyle w:val="a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Pr="00A34B47" w:rsidR="00F70C8D" w:rsidTr="00457FFE" w14:paraId="5E6CCB4B" w14:textId="77777777">
              <w:tblPrEx>
                <w:tblCellMar>
                  <w:left w:w="29" w:type="dxa"/>
                  <w:right w:w="14" w:type="dxa"/>
                </w:tblCellMar>
              </w:tblPrEx>
              <w:trPr>
                <w:trHeight w:val="394"/>
              </w:trPr>
              <w:tc>
                <w:tcPr>
                  <w:tcW w:w="62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Pr="00DF2949" w:rsidR="00F70C8D" w:rsidP="00F70C8D" w:rsidRDefault="00F70C8D" w14:paraId="6D190D93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60" w:type="dxa"/>
                  <w:gridSpan w:val="3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DF2949" w:rsidR="00F70C8D" w:rsidP="00F70C8D" w:rsidRDefault="00F70C8D" w14:paraId="752ABAE8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16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="00F70C8D" w:rsidP="00F70C8D" w:rsidRDefault="00F70C8D" w14:paraId="035155E3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F70C8D" w:rsidP="00F70C8D" w:rsidRDefault="00F70C8D" w14:paraId="6258A5D4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47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F70C8D" w:rsidP="00F70C8D" w:rsidRDefault="00F70C8D" w14:paraId="7DDE90FA" w14:textId="77777777">
                  <w:pPr>
                    <w:pStyle w:val="a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Pr="00A34B47" w:rsidR="00F70C8D" w:rsidTr="00457FFE" w14:paraId="4A2A8A87" w14:textId="77777777">
              <w:tblPrEx>
                <w:tblCellMar>
                  <w:left w:w="29" w:type="dxa"/>
                  <w:right w:w="14" w:type="dxa"/>
                </w:tblCellMar>
              </w:tblPrEx>
              <w:trPr>
                <w:trHeight w:val="394"/>
              </w:trPr>
              <w:tc>
                <w:tcPr>
                  <w:tcW w:w="62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Pr="00DF2949" w:rsidR="00F70C8D" w:rsidP="00F70C8D" w:rsidRDefault="00F70C8D" w14:paraId="0EBFDB7C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60" w:type="dxa"/>
                  <w:gridSpan w:val="3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DF2949" w:rsidR="00F70C8D" w:rsidP="00F70C8D" w:rsidRDefault="00F70C8D" w14:paraId="7153D25A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16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="00F70C8D" w:rsidP="00F70C8D" w:rsidRDefault="00F70C8D" w14:paraId="37B9AA47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F70C8D" w:rsidP="00F70C8D" w:rsidRDefault="00F70C8D" w14:paraId="68C628B4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47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F70C8D" w:rsidP="00F70C8D" w:rsidRDefault="00F70C8D" w14:paraId="1514631A" w14:textId="77777777">
                  <w:pPr>
                    <w:pStyle w:val="a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Pr="00A34B47" w:rsidR="00F70C8D" w:rsidTr="00457FFE" w14:paraId="36B0CB2D" w14:textId="77777777">
              <w:tblPrEx>
                <w:tblCellMar>
                  <w:left w:w="29" w:type="dxa"/>
                  <w:right w:w="14" w:type="dxa"/>
                </w:tblCellMar>
              </w:tblPrEx>
              <w:trPr>
                <w:trHeight w:val="394"/>
              </w:trPr>
              <w:tc>
                <w:tcPr>
                  <w:tcW w:w="62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Pr="00DF2949" w:rsidR="00F70C8D" w:rsidP="00F70C8D" w:rsidRDefault="00F70C8D" w14:paraId="5D112BB7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60" w:type="dxa"/>
                  <w:gridSpan w:val="3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DF2949" w:rsidR="00F70C8D" w:rsidP="00F70C8D" w:rsidRDefault="00F70C8D" w14:paraId="76C7010A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16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="00F70C8D" w:rsidP="00F70C8D" w:rsidRDefault="00F70C8D" w14:paraId="4B7FDC9C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F70C8D" w:rsidP="00F70C8D" w:rsidRDefault="00F70C8D" w14:paraId="033F2FCE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47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F70C8D" w:rsidP="00F70C8D" w:rsidRDefault="00F70C8D" w14:paraId="2A19B13A" w14:textId="77777777">
                  <w:pPr>
                    <w:pStyle w:val="a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Pr="00A34B47" w:rsidR="00F70C8D" w:rsidTr="00457FFE" w14:paraId="216D1005" w14:textId="77777777">
              <w:tblPrEx>
                <w:tblCellMar>
                  <w:left w:w="29" w:type="dxa"/>
                  <w:right w:w="14" w:type="dxa"/>
                </w:tblCellMar>
              </w:tblPrEx>
              <w:trPr>
                <w:trHeight w:val="394"/>
              </w:trPr>
              <w:tc>
                <w:tcPr>
                  <w:tcW w:w="62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Pr="00DF2949" w:rsidR="00F70C8D" w:rsidP="00F70C8D" w:rsidRDefault="00F70C8D" w14:paraId="376F444E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60" w:type="dxa"/>
                  <w:gridSpan w:val="3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DF2949" w:rsidR="00F70C8D" w:rsidP="00F70C8D" w:rsidRDefault="00F70C8D" w14:paraId="429C3EB3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16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="00F70C8D" w:rsidP="00F70C8D" w:rsidRDefault="00F70C8D" w14:paraId="7F1E351C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F70C8D" w:rsidP="00F70C8D" w:rsidRDefault="00F70C8D" w14:paraId="44E87C71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47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F70C8D" w:rsidP="00F70C8D" w:rsidRDefault="00F70C8D" w14:paraId="25FACBE6" w14:textId="77777777">
                  <w:pPr>
                    <w:pStyle w:val="a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Pr="00A34B47" w:rsidR="00F70C8D" w:rsidTr="00457FFE" w14:paraId="25DCF157" w14:textId="77777777">
              <w:tblPrEx>
                <w:tblCellMar>
                  <w:left w:w="29" w:type="dxa"/>
                  <w:right w:w="14" w:type="dxa"/>
                </w:tblCellMar>
              </w:tblPrEx>
              <w:trPr>
                <w:trHeight w:val="394"/>
              </w:trPr>
              <w:tc>
                <w:tcPr>
                  <w:tcW w:w="62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Pr="00DF2949" w:rsidR="00F70C8D" w:rsidP="00F70C8D" w:rsidRDefault="00F70C8D" w14:paraId="700C6502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60" w:type="dxa"/>
                  <w:gridSpan w:val="3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DF2949" w:rsidR="00F70C8D" w:rsidP="00F70C8D" w:rsidRDefault="00F70C8D" w14:paraId="268BEBB9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16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="00F70C8D" w:rsidP="00F70C8D" w:rsidRDefault="00F70C8D" w14:paraId="60DEE48F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F70C8D" w:rsidP="00F70C8D" w:rsidRDefault="00F70C8D" w14:paraId="61F31F4F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47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F70C8D" w:rsidP="00F70C8D" w:rsidRDefault="00F70C8D" w14:paraId="4704FFFA" w14:textId="77777777">
                  <w:pPr>
                    <w:pStyle w:val="a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Pr="00A34B47" w:rsidR="00F70C8D" w:rsidTr="00457FFE" w14:paraId="2DF048DA" w14:textId="77777777">
              <w:tblPrEx>
                <w:tblCellMar>
                  <w:left w:w="29" w:type="dxa"/>
                  <w:right w:w="14" w:type="dxa"/>
                </w:tblCellMar>
              </w:tblPrEx>
              <w:trPr>
                <w:trHeight w:val="394"/>
              </w:trPr>
              <w:tc>
                <w:tcPr>
                  <w:tcW w:w="62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Pr="00DF2949" w:rsidR="00F70C8D" w:rsidP="00F70C8D" w:rsidRDefault="00F70C8D" w14:paraId="28235014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60" w:type="dxa"/>
                  <w:gridSpan w:val="3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DF2949" w:rsidR="00F70C8D" w:rsidP="00F70C8D" w:rsidRDefault="00F70C8D" w14:paraId="6DC3CEF4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16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="00F70C8D" w:rsidP="00F70C8D" w:rsidRDefault="00F70C8D" w14:paraId="0BE74F9E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F70C8D" w:rsidP="00F70C8D" w:rsidRDefault="00F70C8D" w14:paraId="43E6264E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47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F70C8D" w:rsidP="00F70C8D" w:rsidRDefault="00F70C8D" w14:paraId="6F586A3B" w14:textId="77777777">
                  <w:pPr>
                    <w:pStyle w:val="a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Pr="00A34B47" w:rsidR="00F70C8D" w:rsidTr="00457FFE" w14:paraId="71EC63C4" w14:textId="77777777">
              <w:tblPrEx>
                <w:tblCellMar>
                  <w:left w:w="29" w:type="dxa"/>
                  <w:right w:w="14" w:type="dxa"/>
                </w:tblCellMar>
              </w:tblPrEx>
              <w:trPr>
                <w:trHeight w:val="394"/>
              </w:trPr>
              <w:tc>
                <w:tcPr>
                  <w:tcW w:w="62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Pr="00DF2949" w:rsidR="00F70C8D" w:rsidP="00F70C8D" w:rsidRDefault="00F70C8D" w14:paraId="7627B0ED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60" w:type="dxa"/>
                  <w:gridSpan w:val="3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DF2949" w:rsidR="00F70C8D" w:rsidP="00F70C8D" w:rsidRDefault="00F70C8D" w14:paraId="6BBB7D37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16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="00F70C8D" w:rsidP="00F70C8D" w:rsidRDefault="00F70C8D" w14:paraId="12BF9068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F70C8D" w:rsidP="00F70C8D" w:rsidRDefault="00F70C8D" w14:paraId="5A13AF23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47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F70C8D" w:rsidP="00F70C8D" w:rsidRDefault="00F70C8D" w14:paraId="4032A4E3" w14:textId="77777777">
                  <w:pPr>
                    <w:pStyle w:val="a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Pr="00A34B47" w:rsidR="00F70C8D" w:rsidTr="00457FFE" w14:paraId="2D95F3E6" w14:textId="77777777">
              <w:tblPrEx>
                <w:tblCellMar>
                  <w:left w:w="29" w:type="dxa"/>
                  <w:right w:w="14" w:type="dxa"/>
                </w:tblCellMar>
              </w:tblPrEx>
              <w:trPr>
                <w:trHeight w:val="394"/>
              </w:trPr>
              <w:tc>
                <w:tcPr>
                  <w:tcW w:w="62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Pr="00DF2949" w:rsidR="00F70C8D" w:rsidP="00F70C8D" w:rsidRDefault="00F70C8D" w14:paraId="14BC451A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60" w:type="dxa"/>
                  <w:gridSpan w:val="3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DF2949" w:rsidR="00F70C8D" w:rsidP="00F70C8D" w:rsidRDefault="00F70C8D" w14:paraId="15B3A355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16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="00F70C8D" w:rsidP="00F70C8D" w:rsidRDefault="00F70C8D" w14:paraId="278D9FCA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F70C8D" w:rsidP="00F70C8D" w:rsidRDefault="00F70C8D" w14:paraId="7F37CCCA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47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F70C8D" w:rsidP="00F70C8D" w:rsidRDefault="00F70C8D" w14:paraId="1AB85B5E" w14:textId="77777777">
                  <w:pPr>
                    <w:pStyle w:val="a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Pr="00A34B47" w:rsidR="00F70C8D" w:rsidTr="00457FFE" w14:paraId="6F64B85E" w14:textId="77777777">
              <w:tblPrEx>
                <w:tblCellMar>
                  <w:left w:w="29" w:type="dxa"/>
                  <w:right w:w="14" w:type="dxa"/>
                </w:tblCellMar>
              </w:tblPrEx>
              <w:trPr>
                <w:trHeight w:val="394"/>
              </w:trPr>
              <w:tc>
                <w:tcPr>
                  <w:tcW w:w="62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Pr="00DF2949" w:rsidR="00F70C8D" w:rsidP="00F70C8D" w:rsidRDefault="00F70C8D" w14:paraId="6CBA94B8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60" w:type="dxa"/>
                  <w:gridSpan w:val="3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DF2949" w:rsidR="00F70C8D" w:rsidP="00F70C8D" w:rsidRDefault="00F70C8D" w14:paraId="4CE852B3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16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="00F70C8D" w:rsidP="00F70C8D" w:rsidRDefault="00F70C8D" w14:paraId="07B9809C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F70C8D" w:rsidP="00F70C8D" w:rsidRDefault="00F70C8D" w14:paraId="7287A381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47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F70C8D" w:rsidP="00F70C8D" w:rsidRDefault="00F70C8D" w14:paraId="58988CF7" w14:textId="77777777">
                  <w:pPr>
                    <w:pStyle w:val="a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Pr="00A34B47" w:rsidR="00F70C8D" w:rsidTr="00457FFE" w14:paraId="003F73C6" w14:textId="77777777">
              <w:tblPrEx>
                <w:tblCellMar>
                  <w:left w:w="29" w:type="dxa"/>
                  <w:right w:w="14" w:type="dxa"/>
                </w:tblCellMar>
              </w:tblPrEx>
              <w:trPr>
                <w:trHeight w:val="394"/>
              </w:trPr>
              <w:tc>
                <w:tcPr>
                  <w:tcW w:w="62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Pr="00DF2949" w:rsidR="00F70C8D" w:rsidP="00F70C8D" w:rsidRDefault="00F70C8D" w14:paraId="0601E9C9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60" w:type="dxa"/>
                  <w:gridSpan w:val="3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DF2949" w:rsidR="00F70C8D" w:rsidP="00F70C8D" w:rsidRDefault="00F70C8D" w14:paraId="12726C69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16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="00F70C8D" w:rsidP="00F70C8D" w:rsidRDefault="00F70C8D" w14:paraId="4AB5A7F3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F70C8D" w:rsidP="00F70C8D" w:rsidRDefault="00F70C8D" w14:paraId="35F8EAC5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47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F70C8D" w:rsidP="00F70C8D" w:rsidRDefault="00F70C8D" w14:paraId="29536B13" w14:textId="77777777">
                  <w:pPr>
                    <w:pStyle w:val="a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Pr="00A34B47" w:rsidR="00F70C8D" w:rsidTr="00457FFE" w14:paraId="20F88D1A" w14:textId="77777777">
              <w:tblPrEx>
                <w:tblCellMar>
                  <w:left w:w="29" w:type="dxa"/>
                  <w:right w:w="14" w:type="dxa"/>
                </w:tblCellMar>
              </w:tblPrEx>
              <w:trPr>
                <w:trHeight w:val="394"/>
              </w:trPr>
              <w:tc>
                <w:tcPr>
                  <w:tcW w:w="62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Pr="004939CF" w:rsidR="00F70C8D" w:rsidP="00F70C8D" w:rsidRDefault="00F70C8D" w14:paraId="1D492B6E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460" w:type="dxa"/>
                  <w:gridSpan w:val="3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8071CA" w:rsidR="00F70C8D" w:rsidP="00F70C8D" w:rsidRDefault="00F70C8D" w14:paraId="1B13CCCB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16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="00F70C8D" w:rsidP="00F70C8D" w:rsidRDefault="00F70C8D" w14:paraId="61A44197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F70C8D" w:rsidP="00F70C8D" w:rsidRDefault="00F70C8D" w14:paraId="75752062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47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F70C8D" w:rsidP="00F70C8D" w:rsidRDefault="00F70C8D" w14:paraId="29684A56" w14:textId="77777777">
                  <w:pPr>
                    <w:pStyle w:val="a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Pr="00A34B47" w:rsidR="00F70C8D" w:rsidTr="00457FFE" w14:paraId="55633652" w14:textId="77777777">
              <w:tblPrEx>
                <w:tblCellMar>
                  <w:left w:w="29" w:type="dxa"/>
                  <w:right w:w="14" w:type="dxa"/>
                </w:tblCellMar>
              </w:tblPrEx>
              <w:trPr>
                <w:trHeight w:val="394"/>
              </w:trPr>
              <w:tc>
                <w:tcPr>
                  <w:tcW w:w="62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Pr="004939CF" w:rsidR="00F70C8D" w:rsidP="00F70C8D" w:rsidRDefault="00F70C8D" w14:paraId="7A49D956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460" w:type="dxa"/>
                  <w:gridSpan w:val="3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8071CA" w:rsidR="00F70C8D" w:rsidP="00F70C8D" w:rsidRDefault="00F70C8D" w14:paraId="7E23AF99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16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="00F70C8D" w:rsidP="00F70C8D" w:rsidRDefault="00F70C8D" w14:paraId="3A148E6C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F70C8D" w:rsidP="00F70C8D" w:rsidRDefault="00F70C8D" w14:paraId="41A8993B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47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F70C8D" w:rsidP="00F70C8D" w:rsidRDefault="00F70C8D" w14:paraId="7C0B37A9" w14:textId="77777777">
                  <w:pPr>
                    <w:pStyle w:val="a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Pr="00A34B47" w:rsidR="00F70C8D" w:rsidTr="00457FFE" w14:paraId="7602160C" w14:textId="77777777">
              <w:tblPrEx>
                <w:tblCellMar>
                  <w:left w:w="29" w:type="dxa"/>
                  <w:right w:w="14" w:type="dxa"/>
                </w:tblCellMar>
              </w:tblPrEx>
              <w:trPr>
                <w:trHeight w:val="394"/>
              </w:trPr>
              <w:tc>
                <w:tcPr>
                  <w:tcW w:w="62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Pr="004939CF" w:rsidR="00F70C8D" w:rsidP="00F70C8D" w:rsidRDefault="00F70C8D" w14:paraId="5A27BF3B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460" w:type="dxa"/>
                  <w:gridSpan w:val="3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8071CA" w:rsidR="00F70C8D" w:rsidP="00F70C8D" w:rsidRDefault="00F70C8D" w14:paraId="41E0134C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16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="00F70C8D" w:rsidP="00F70C8D" w:rsidRDefault="00F70C8D" w14:paraId="4C5134C8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F70C8D" w:rsidP="00F70C8D" w:rsidRDefault="00F70C8D" w14:paraId="6262C541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47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F70C8D" w:rsidP="00F70C8D" w:rsidRDefault="00F70C8D" w14:paraId="02363E56" w14:textId="77777777">
                  <w:pPr>
                    <w:pStyle w:val="a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Pr="00A34B47" w:rsidR="00F70C8D" w:rsidTr="00457FFE" w14:paraId="1DA3AEB3" w14:textId="77777777">
              <w:tblPrEx>
                <w:tblCellMar>
                  <w:left w:w="29" w:type="dxa"/>
                  <w:right w:w="14" w:type="dxa"/>
                </w:tblCellMar>
              </w:tblPrEx>
              <w:trPr>
                <w:trHeight w:val="394"/>
              </w:trPr>
              <w:tc>
                <w:tcPr>
                  <w:tcW w:w="62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Pr="004939CF" w:rsidR="00F70C8D" w:rsidP="00F70C8D" w:rsidRDefault="00F70C8D" w14:paraId="4914BC07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460" w:type="dxa"/>
                  <w:gridSpan w:val="3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8071CA" w:rsidR="00F70C8D" w:rsidP="00F70C8D" w:rsidRDefault="00F70C8D" w14:paraId="3B7E3814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16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="00F70C8D" w:rsidP="00F70C8D" w:rsidRDefault="00F70C8D" w14:paraId="743A2171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F70C8D" w:rsidP="00F70C8D" w:rsidRDefault="00F70C8D" w14:paraId="7521E582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47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F70C8D" w:rsidP="00F70C8D" w:rsidRDefault="00F70C8D" w14:paraId="306E9700" w14:textId="77777777">
                  <w:pPr>
                    <w:pStyle w:val="a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Pr="00A34B47" w:rsidR="00F70C8D" w:rsidTr="00457FFE" w14:paraId="6ECBD493" w14:textId="77777777">
              <w:tblPrEx>
                <w:tblCellMar>
                  <w:left w:w="29" w:type="dxa"/>
                  <w:right w:w="14" w:type="dxa"/>
                </w:tblCellMar>
              </w:tblPrEx>
              <w:trPr>
                <w:trHeight w:val="394"/>
              </w:trPr>
              <w:tc>
                <w:tcPr>
                  <w:tcW w:w="62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Pr="004939CF" w:rsidR="00F70C8D" w:rsidP="00F70C8D" w:rsidRDefault="00F70C8D" w14:paraId="2B71B862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460" w:type="dxa"/>
                  <w:gridSpan w:val="3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8071CA" w:rsidR="00F70C8D" w:rsidP="00F70C8D" w:rsidRDefault="00F70C8D" w14:paraId="44BB59A6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16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="00F70C8D" w:rsidP="00F70C8D" w:rsidRDefault="00F70C8D" w14:paraId="626B0B2C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F70C8D" w:rsidP="00F70C8D" w:rsidRDefault="00F70C8D" w14:paraId="3F9876F8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47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F70C8D" w:rsidP="00F70C8D" w:rsidRDefault="00F70C8D" w14:paraId="5718D5B8" w14:textId="77777777">
                  <w:pPr>
                    <w:pStyle w:val="a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Pr="00A34B47" w:rsidR="00F70C8D" w:rsidTr="00457FFE" w14:paraId="2D7A0B49" w14:textId="77777777">
              <w:tblPrEx>
                <w:tblCellMar>
                  <w:left w:w="29" w:type="dxa"/>
                  <w:right w:w="14" w:type="dxa"/>
                </w:tblCellMar>
              </w:tblPrEx>
              <w:trPr>
                <w:trHeight w:val="394"/>
              </w:trPr>
              <w:tc>
                <w:tcPr>
                  <w:tcW w:w="62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Pr="004939CF" w:rsidR="00F70C8D" w:rsidP="00F70C8D" w:rsidRDefault="00F70C8D" w14:paraId="1CA6F85A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460" w:type="dxa"/>
                  <w:gridSpan w:val="3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8071CA" w:rsidR="00F70C8D" w:rsidP="00F70C8D" w:rsidRDefault="00F70C8D" w14:paraId="4C924C5E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16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="00F70C8D" w:rsidP="00F70C8D" w:rsidRDefault="00F70C8D" w14:paraId="23888A6B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F70C8D" w:rsidP="00F70C8D" w:rsidRDefault="00F70C8D" w14:paraId="4832DD4C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47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F70C8D" w:rsidP="00F70C8D" w:rsidRDefault="00F70C8D" w14:paraId="62608FD0" w14:textId="77777777">
                  <w:pPr>
                    <w:pStyle w:val="a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Pr="00A34B47" w:rsidR="00F70C8D" w:rsidTr="00457FFE" w14:paraId="0080213B" w14:textId="77777777">
              <w:tblPrEx>
                <w:tblCellMar>
                  <w:left w:w="29" w:type="dxa"/>
                  <w:right w:w="14" w:type="dxa"/>
                </w:tblCellMar>
              </w:tblPrEx>
              <w:trPr>
                <w:trHeight w:val="394"/>
              </w:trPr>
              <w:tc>
                <w:tcPr>
                  <w:tcW w:w="62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Pr="004939CF" w:rsidR="00F70C8D" w:rsidP="00F70C8D" w:rsidRDefault="00F70C8D" w14:paraId="3E0FB880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460" w:type="dxa"/>
                  <w:gridSpan w:val="3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8071CA" w:rsidR="00F70C8D" w:rsidP="00F70C8D" w:rsidRDefault="00F70C8D" w14:paraId="7C25DD30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16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="00F70C8D" w:rsidP="00F70C8D" w:rsidRDefault="00F70C8D" w14:paraId="53A380B5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F70C8D" w:rsidP="00F70C8D" w:rsidRDefault="00F70C8D" w14:paraId="428D8CC6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47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F70C8D" w:rsidP="00F70C8D" w:rsidRDefault="00F70C8D" w14:paraId="4B5E6CC8" w14:textId="77777777">
                  <w:pPr>
                    <w:pStyle w:val="a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Pr="00A34B47" w:rsidR="00F70C8D" w:rsidTr="00457FFE" w14:paraId="2AF64F49" w14:textId="77777777">
              <w:tblPrEx>
                <w:tblCellMar>
                  <w:left w:w="29" w:type="dxa"/>
                  <w:right w:w="14" w:type="dxa"/>
                </w:tblCellMar>
              </w:tblPrEx>
              <w:trPr>
                <w:trHeight w:val="394"/>
              </w:trPr>
              <w:tc>
                <w:tcPr>
                  <w:tcW w:w="62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Pr="004939CF" w:rsidR="00F70C8D" w:rsidP="00F70C8D" w:rsidRDefault="00F70C8D" w14:paraId="4E878F7A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460" w:type="dxa"/>
                  <w:gridSpan w:val="3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8071CA" w:rsidR="00F70C8D" w:rsidP="00F70C8D" w:rsidRDefault="00F70C8D" w14:paraId="41981A41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16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="00F70C8D" w:rsidP="00F70C8D" w:rsidRDefault="00F70C8D" w14:paraId="03341A3E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F70C8D" w:rsidP="00F70C8D" w:rsidRDefault="00F70C8D" w14:paraId="00DF5BD9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47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F70C8D" w:rsidP="00F70C8D" w:rsidRDefault="00F70C8D" w14:paraId="13D34477" w14:textId="77777777">
                  <w:pPr>
                    <w:pStyle w:val="a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Pr="00A34B47" w:rsidR="00F70C8D" w:rsidTr="00457FFE" w14:paraId="530E2FE2" w14:textId="77777777">
              <w:tblPrEx>
                <w:tblCellMar>
                  <w:left w:w="29" w:type="dxa"/>
                  <w:right w:w="14" w:type="dxa"/>
                </w:tblCellMar>
              </w:tblPrEx>
              <w:trPr>
                <w:trHeight w:val="394"/>
              </w:trPr>
              <w:tc>
                <w:tcPr>
                  <w:tcW w:w="62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Pr="004939CF" w:rsidR="00F70C8D" w:rsidP="00F70C8D" w:rsidRDefault="00F70C8D" w14:paraId="464C63DD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460" w:type="dxa"/>
                  <w:gridSpan w:val="3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8071CA" w:rsidR="00F70C8D" w:rsidP="00F70C8D" w:rsidRDefault="00F70C8D" w14:paraId="7B9FF81D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16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="00F70C8D" w:rsidP="00F70C8D" w:rsidRDefault="00F70C8D" w14:paraId="42FE60C7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F70C8D" w:rsidP="00F70C8D" w:rsidRDefault="00F70C8D" w14:paraId="33D39008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47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F70C8D" w:rsidP="00F70C8D" w:rsidRDefault="00F70C8D" w14:paraId="56493F4C" w14:textId="77777777">
                  <w:pPr>
                    <w:pStyle w:val="a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Pr="00A34B47" w:rsidR="00F70C8D" w:rsidTr="00457FFE" w14:paraId="4D03434C" w14:textId="77777777">
              <w:tblPrEx>
                <w:tblCellMar>
                  <w:left w:w="29" w:type="dxa"/>
                  <w:right w:w="14" w:type="dxa"/>
                </w:tblCellMar>
              </w:tblPrEx>
              <w:trPr>
                <w:trHeight w:val="394"/>
              </w:trPr>
              <w:tc>
                <w:tcPr>
                  <w:tcW w:w="62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Pr="004939CF" w:rsidR="00F70C8D" w:rsidP="00F70C8D" w:rsidRDefault="00F70C8D" w14:paraId="624FD2CE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460" w:type="dxa"/>
                  <w:gridSpan w:val="3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8071CA" w:rsidR="00F70C8D" w:rsidP="00F70C8D" w:rsidRDefault="00F70C8D" w14:paraId="2B5723A5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16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="00F70C8D" w:rsidP="00F70C8D" w:rsidRDefault="00F70C8D" w14:paraId="48FF3F9E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F70C8D" w:rsidP="00F70C8D" w:rsidRDefault="00F70C8D" w14:paraId="03385F9A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47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F70C8D" w:rsidP="00F70C8D" w:rsidRDefault="00F70C8D" w14:paraId="24B84A33" w14:textId="77777777">
                  <w:pPr>
                    <w:pStyle w:val="a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Pr="00A34B47" w:rsidR="00457FFE" w:rsidTr="00457FFE" w14:paraId="379BF6D6" w14:textId="77777777">
              <w:tblPrEx>
                <w:tblCellMar>
                  <w:left w:w="29" w:type="dxa"/>
                  <w:right w:w="14" w:type="dxa"/>
                </w:tblCellMar>
              </w:tblPrEx>
              <w:trPr>
                <w:trHeight w:val="394"/>
              </w:trPr>
              <w:tc>
                <w:tcPr>
                  <w:tcW w:w="62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Pr="004939CF" w:rsidR="00457FFE" w:rsidP="00F70C8D" w:rsidRDefault="00457FFE" w14:paraId="48046279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460" w:type="dxa"/>
                  <w:gridSpan w:val="3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8071CA" w:rsidR="00457FFE" w:rsidP="00F70C8D" w:rsidRDefault="00457FFE" w14:paraId="6B42A09F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16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="00457FFE" w:rsidP="00F70C8D" w:rsidRDefault="00457FFE" w14:paraId="7618E20E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457FFE" w:rsidP="00F70C8D" w:rsidRDefault="00457FFE" w14:paraId="33A51B50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47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457FFE" w:rsidP="00F70C8D" w:rsidRDefault="00457FFE" w14:paraId="60159903" w14:textId="77777777">
                  <w:pPr>
                    <w:pStyle w:val="a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Pr="00A34B47" w:rsidR="00457FFE" w:rsidTr="00457FFE" w14:paraId="5C274D9F" w14:textId="77777777">
              <w:tblPrEx>
                <w:tblCellMar>
                  <w:left w:w="29" w:type="dxa"/>
                  <w:right w:w="14" w:type="dxa"/>
                </w:tblCellMar>
              </w:tblPrEx>
              <w:trPr>
                <w:trHeight w:val="394"/>
              </w:trPr>
              <w:tc>
                <w:tcPr>
                  <w:tcW w:w="62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Pr="004939CF" w:rsidR="00457FFE" w:rsidP="00F70C8D" w:rsidRDefault="00457FFE" w14:paraId="7559350C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460" w:type="dxa"/>
                  <w:gridSpan w:val="3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8071CA" w:rsidR="00457FFE" w:rsidP="00F70C8D" w:rsidRDefault="00457FFE" w14:paraId="7A550E3C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16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="00457FFE" w:rsidP="00F70C8D" w:rsidRDefault="00457FFE" w14:paraId="2C0FFDD2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457FFE" w:rsidP="00F70C8D" w:rsidRDefault="00457FFE" w14:paraId="7C893C06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47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457FFE" w:rsidP="00F70C8D" w:rsidRDefault="00457FFE" w14:paraId="37D0B11C" w14:textId="77777777">
                  <w:pPr>
                    <w:pStyle w:val="a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Pr="00A34B47" w:rsidR="00457FFE" w:rsidTr="00457FFE" w14:paraId="35866244" w14:textId="77777777">
              <w:tblPrEx>
                <w:tblCellMar>
                  <w:left w:w="29" w:type="dxa"/>
                  <w:right w:w="14" w:type="dxa"/>
                </w:tblCellMar>
              </w:tblPrEx>
              <w:trPr>
                <w:trHeight w:val="394"/>
              </w:trPr>
              <w:tc>
                <w:tcPr>
                  <w:tcW w:w="62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Pr="004939CF" w:rsidR="00457FFE" w:rsidP="00F70C8D" w:rsidRDefault="00457FFE" w14:paraId="6AD9AD6B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460" w:type="dxa"/>
                  <w:gridSpan w:val="3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8071CA" w:rsidR="00457FFE" w:rsidP="00F70C8D" w:rsidRDefault="00457FFE" w14:paraId="3BDEC7D9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16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="00457FFE" w:rsidP="00F70C8D" w:rsidRDefault="00457FFE" w14:paraId="6CA5B1E9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457FFE" w:rsidP="00F70C8D" w:rsidRDefault="00457FFE" w14:paraId="2BA72EEF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47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457FFE" w:rsidP="00F70C8D" w:rsidRDefault="00457FFE" w14:paraId="47C040E5" w14:textId="77777777">
                  <w:pPr>
                    <w:pStyle w:val="a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Pr="00A34B47" w:rsidR="00457FFE" w:rsidTr="00457FFE" w14:paraId="579BE9B2" w14:textId="77777777">
              <w:tblPrEx>
                <w:tblCellMar>
                  <w:left w:w="29" w:type="dxa"/>
                  <w:right w:w="14" w:type="dxa"/>
                </w:tblCellMar>
              </w:tblPrEx>
              <w:trPr>
                <w:trHeight w:val="394"/>
              </w:trPr>
              <w:tc>
                <w:tcPr>
                  <w:tcW w:w="62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Pr="004939CF" w:rsidR="00457FFE" w:rsidP="00F70C8D" w:rsidRDefault="00457FFE" w14:paraId="7F7492B5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460" w:type="dxa"/>
                  <w:gridSpan w:val="3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8071CA" w:rsidR="00457FFE" w:rsidP="00F70C8D" w:rsidRDefault="00457FFE" w14:paraId="362D18F3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16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="00457FFE" w:rsidP="00F70C8D" w:rsidRDefault="00457FFE" w14:paraId="7B22EB08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457FFE" w:rsidP="00F70C8D" w:rsidRDefault="00457FFE" w14:paraId="059F7A0F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47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457FFE" w:rsidP="00F70C8D" w:rsidRDefault="00457FFE" w14:paraId="521A5782" w14:textId="77777777">
                  <w:pPr>
                    <w:pStyle w:val="a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Pr="00A34B47" w:rsidR="00457FFE" w:rsidTr="00457FFE" w14:paraId="54123C84" w14:textId="77777777">
              <w:tblPrEx>
                <w:tblCellMar>
                  <w:left w:w="29" w:type="dxa"/>
                  <w:right w:w="14" w:type="dxa"/>
                </w:tblCellMar>
              </w:tblPrEx>
              <w:trPr>
                <w:trHeight w:val="394"/>
              </w:trPr>
              <w:tc>
                <w:tcPr>
                  <w:tcW w:w="62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Pr="004939CF" w:rsidR="00457FFE" w:rsidP="00F70C8D" w:rsidRDefault="00457FFE" w14:paraId="136138D8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460" w:type="dxa"/>
                  <w:gridSpan w:val="3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8071CA" w:rsidR="00457FFE" w:rsidP="00F70C8D" w:rsidRDefault="00457FFE" w14:paraId="13CE6E85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16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="00457FFE" w:rsidP="00F70C8D" w:rsidRDefault="00457FFE" w14:paraId="717292B2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457FFE" w:rsidP="00F70C8D" w:rsidRDefault="00457FFE" w14:paraId="5372A136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47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457FFE" w:rsidP="00F70C8D" w:rsidRDefault="00457FFE" w14:paraId="6F9F79D8" w14:textId="77777777">
                  <w:pPr>
                    <w:pStyle w:val="a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Pr="00A34B47" w:rsidR="00457FFE" w:rsidTr="00457FFE" w14:paraId="4EB58A21" w14:textId="77777777">
              <w:tblPrEx>
                <w:tblCellMar>
                  <w:left w:w="29" w:type="dxa"/>
                  <w:right w:w="14" w:type="dxa"/>
                </w:tblCellMar>
              </w:tblPrEx>
              <w:trPr>
                <w:trHeight w:val="394"/>
              </w:trPr>
              <w:tc>
                <w:tcPr>
                  <w:tcW w:w="62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Pr="004939CF" w:rsidR="00457FFE" w:rsidP="00F70C8D" w:rsidRDefault="00457FFE" w14:paraId="5AA88744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460" w:type="dxa"/>
                  <w:gridSpan w:val="3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8071CA" w:rsidR="00457FFE" w:rsidP="00F70C8D" w:rsidRDefault="00457FFE" w14:paraId="0E5A2A73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16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="00457FFE" w:rsidP="00F70C8D" w:rsidRDefault="00457FFE" w14:paraId="341B4316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457FFE" w:rsidP="00F70C8D" w:rsidRDefault="00457FFE" w14:paraId="14E97D82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47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457FFE" w:rsidP="00F70C8D" w:rsidRDefault="00457FFE" w14:paraId="5C80A7E3" w14:textId="77777777">
                  <w:pPr>
                    <w:pStyle w:val="a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Pr="00A34B47" w:rsidR="00457FFE" w:rsidTr="00457FFE" w14:paraId="22871290" w14:textId="77777777">
              <w:tblPrEx>
                <w:tblCellMar>
                  <w:left w:w="29" w:type="dxa"/>
                  <w:right w:w="14" w:type="dxa"/>
                </w:tblCellMar>
              </w:tblPrEx>
              <w:trPr>
                <w:trHeight w:val="394"/>
              </w:trPr>
              <w:tc>
                <w:tcPr>
                  <w:tcW w:w="62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Pr="004939CF" w:rsidR="00457FFE" w:rsidP="00F70C8D" w:rsidRDefault="00457FFE" w14:paraId="2580E596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460" w:type="dxa"/>
                  <w:gridSpan w:val="3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8071CA" w:rsidR="00457FFE" w:rsidP="00F70C8D" w:rsidRDefault="00457FFE" w14:paraId="5CF47DE9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16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="00457FFE" w:rsidP="00F70C8D" w:rsidRDefault="00457FFE" w14:paraId="2A8F4C5B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457FFE" w:rsidP="00F70C8D" w:rsidRDefault="00457FFE" w14:paraId="56710A6F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47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457FFE" w:rsidP="00F70C8D" w:rsidRDefault="00457FFE" w14:paraId="49AA3A30" w14:textId="77777777">
                  <w:pPr>
                    <w:pStyle w:val="a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Pr="00A34B47" w:rsidR="00457FFE" w:rsidTr="00457FFE" w14:paraId="5C1A3E2A" w14:textId="77777777">
              <w:tblPrEx>
                <w:tblCellMar>
                  <w:left w:w="29" w:type="dxa"/>
                  <w:right w:w="14" w:type="dxa"/>
                </w:tblCellMar>
              </w:tblPrEx>
              <w:trPr>
                <w:trHeight w:val="394"/>
              </w:trPr>
              <w:tc>
                <w:tcPr>
                  <w:tcW w:w="62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Pr="004939CF" w:rsidR="00457FFE" w:rsidP="00F70C8D" w:rsidRDefault="00457FFE" w14:paraId="32DFF0F6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460" w:type="dxa"/>
                  <w:gridSpan w:val="3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8071CA" w:rsidR="00457FFE" w:rsidP="00F70C8D" w:rsidRDefault="00457FFE" w14:paraId="542BCE41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16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="00457FFE" w:rsidP="00F70C8D" w:rsidRDefault="00457FFE" w14:paraId="2F9478FE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457FFE" w:rsidP="00F70C8D" w:rsidRDefault="00457FFE" w14:paraId="6DF278E5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47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457FFE" w:rsidP="00F70C8D" w:rsidRDefault="00457FFE" w14:paraId="0A14D41E" w14:textId="77777777">
                  <w:pPr>
                    <w:pStyle w:val="a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Pr="00A34B47" w:rsidR="00F70C8D" w:rsidTr="00457FFE" w14:paraId="2F78D1C6" w14:textId="77777777">
              <w:tblPrEx>
                <w:tblCellMar>
                  <w:left w:w="29" w:type="dxa"/>
                  <w:right w:w="14" w:type="dxa"/>
                </w:tblCellMar>
              </w:tblPrEx>
              <w:trPr>
                <w:trHeight w:val="394"/>
              </w:trPr>
              <w:tc>
                <w:tcPr>
                  <w:tcW w:w="62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Pr="004939CF" w:rsidR="00F70C8D" w:rsidP="00F70C8D" w:rsidRDefault="00F70C8D" w14:paraId="11399101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460" w:type="dxa"/>
                  <w:gridSpan w:val="3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8071CA" w:rsidR="00F70C8D" w:rsidP="00F70C8D" w:rsidRDefault="00F70C8D" w14:paraId="687C9765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16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="00F70C8D" w:rsidP="00F70C8D" w:rsidRDefault="00F70C8D" w14:paraId="0EC8FB33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F70C8D" w:rsidP="00F70C8D" w:rsidRDefault="00F70C8D" w14:paraId="4F599085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47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F70C8D" w:rsidP="00F70C8D" w:rsidRDefault="00F70C8D" w14:paraId="3A0A129D" w14:textId="77777777">
                  <w:pPr>
                    <w:pStyle w:val="a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Pr="00A34B47" w:rsidR="00F70C8D" w:rsidTr="00457FFE" w14:paraId="03B08FE2" w14:textId="77777777">
              <w:tblPrEx>
                <w:tblCellMar>
                  <w:left w:w="29" w:type="dxa"/>
                  <w:right w:w="14" w:type="dxa"/>
                </w:tblCellMar>
              </w:tblPrEx>
              <w:trPr>
                <w:trHeight w:val="394"/>
              </w:trPr>
              <w:tc>
                <w:tcPr>
                  <w:tcW w:w="62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Pr="004939CF" w:rsidR="00F70C8D" w:rsidP="00F70C8D" w:rsidRDefault="00F70C8D" w14:paraId="4914705F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460" w:type="dxa"/>
                  <w:gridSpan w:val="3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8071CA" w:rsidR="00F70C8D" w:rsidP="00F70C8D" w:rsidRDefault="00F70C8D" w14:paraId="3027C561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16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="00F70C8D" w:rsidP="00F70C8D" w:rsidRDefault="00F70C8D" w14:paraId="00CBDE0D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F70C8D" w:rsidP="00F70C8D" w:rsidRDefault="00F70C8D" w14:paraId="28125AF6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47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F70C8D" w:rsidP="00F70C8D" w:rsidRDefault="00F70C8D" w14:paraId="633858B9" w14:textId="77777777">
                  <w:pPr>
                    <w:pStyle w:val="a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Pr="00A34B47" w:rsidR="00F70C8D" w:rsidTr="00457FFE" w14:paraId="003CFADB" w14:textId="77777777">
              <w:tblPrEx>
                <w:tblCellMar>
                  <w:left w:w="29" w:type="dxa"/>
                  <w:right w:w="14" w:type="dxa"/>
                </w:tblCellMar>
              </w:tblPrEx>
              <w:trPr>
                <w:trHeight w:val="394"/>
              </w:trPr>
              <w:tc>
                <w:tcPr>
                  <w:tcW w:w="62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F70C8D" w:rsidP="00F70C8D" w:rsidRDefault="00F70C8D" w14:paraId="278C84A7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:rsidRPr="004939CF" w:rsidR="00F70C8D" w:rsidP="00F70C8D" w:rsidRDefault="00F70C8D" w14:paraId="54C9D34F" w14:textId="77777777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460" w:type="dxa"/>
                  <w:gridSpan w:val="3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8071CA" w:rsidR="00F70C8D" w:rsidP="00F70C8D" w:rsidRDefault="00F70C8D" w14:paraId="5DBC52F7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16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="00F70C8D" w:rsidP="00F70C8D" w:rsidRDefault="00F70C8D" w14:paraId="1CC7C2B2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F70C8D" w:rsidP="00F70C8D" w:rsidRDefault="00F70C8D" w14:paraId="3684EEE5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47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F70C8D" w:rsidP="00F70C8D" w:rsidRDefault="00F70C8D" w14:paraId="24CDA4EE" w14:textId="77777777">
                  <w:pPr>
                    <w:pStyle w:val="a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Pr="00A34B47" w:rsidR="00457FFE" w:rsidTr="00457FFE" w14:paraId="7F07BE04" w14:textId="77777777">
              <w:tblPrEx>
                <w:tblCellMar>
                  <w:left w:w="29" w:type="dxa"/>
                  <w:right w:w="14" w:type="dxa"/>
                </w:tblCellMar>
              </w:tblPrEx>
              <w:trPr>
                <w:trHeight w:val="394"/>
              </w:trPr>
              <w:tc>
                <w:tcPr>
                  <w:tcW w:w="62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457FFE" w:rsidP="00F70C8D" w:rsidRDefault="00457FFE" w14:paraId="3A2AB7E3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460" w:type="dxa"/>
                  <w:gridSpan w:val="3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8071CA" w:rsidR="00457FFE" w:rsidP="00F70C8D" w:rsidRDefault="00457FFE" w14:paraId="13DD5AA8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16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="00457FFE" w:rsidP="00F70C8D" w:rsidRDefault="00457FFE" w14:paraId="2DEB94AE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457FFE" w:rsidP="00F70C8D" w:rsidRDefault="00457FFE" w14:paraId="41B3B326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47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457FFE" w:rsidP="00F70C8D" w:rsidRDefault="00457FFE" w14:paraId="25EC8DC6" w14:textId="77777777">
                  <w:pPr>
                    <w:pStyle w:val="a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Pr="00A34B47" w:rsidR="00457FFE" w:rsidTr="00457FFE" w14:paraId="281E37F1" w14:textId="77777777">
              <w:tblPrEx>
                <w:tblCellMar>
                  <w:left w:w="29" w:type="dxa"/>
                  <w:right w:w="14" w:type="dxa"/>
                </w:tblCellMar>
              </w:tblPrEx>
              <w:trPr>
                <w:trHeight w:val="394"/>
              </w:trPr>
              <w:tc>
                <w:tcPr>
                  <w:tcW w:w="62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457FFE" w:rsidP="00F70C8D" w:rsidRDefault="00457FFE" w14:paraId="67119E88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460" w:type="dxa"/>
                  <w:gridSpan w:val="3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8071CA" w:rsidR="00457FFE" w:rsidP="00F70C8D" w:rsidRDefault="00457FFE" w14:paraId="29FBA3A5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16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="00457FFE" w:rsidP="00F70C8D" w:rsidRDefault="00457FFE" w14:paraId="35C1BB6C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457FFE" w:rsidP="00F70C8D" w:rsidRDefault="00457FFE" w14:paraId="643FE6D7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47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457FFE" w:rsidP="00F70C8D" w:rsidRDefault="00457FFE" w14:paraId="0287A053" w14:textId="77777777">
                  <w:pPr>
                    <w:pStyle w:val="a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Pr="00A34B47" w:rsidR="00457FFE" w:rsidTr="00457FFE" w14:paraId="0E9CA128" w14:textId="77777777">
              <w:tblPrEx>
                <w:tblCellMar>
                  <w:left w:w="29" w:type="dxa"/>
                  <w:right w:w="14" w:type="dxa"/>
                </w:tblCellMar>
              </w:tblPrEx>
              <w:trPr>
                <w:trHeight w:val="394"/>
              </w:trPr>
              <w:tc>
                <w:tcPr>
                  <w:tcW w:w="62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457FFE" w:rsidP="00F70C8D" w:rsidRDefault="00457FFE" w14:paraId="2A54DD57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460" w:type="dxa"/>
                  <w:gridSpan w:val="3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8071CA" w:rsidR="00457FFE" w:rsidP="00F70C8D" w:rsidRDefault="00457FFE" w14:paraId="14BC1359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16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="00457FFE" w:rsidP="00F70C8D" w:rsidRDefault="00457FFE" w14:paraId="0E3EEE6A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457FFE" w:rsidP="00F70C8D" w:rsidRDefault="00457FFE" w14:paraId="1F4D0B03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47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457FFE" w:rsidP="00F70C8D" w:rsidRDefault="00457FFE" w14:paraId="69AC35E6" w14:textId="77777777">
                  <w:pPr>
                    <w:pStyle w:val="a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Pr="00A34B47" w:rsidR="00457FFE" w:rsidTr="00457FFE" w14:paraId="7FC6AC6D" w14:textId="77777777">
              <w:tblPrEx>
                <w:tblCellMar>
                  <w:left w:w="29" w:type="dxa"/>
                  <w:right w:w="14" w:type="dxa"/>
                </w:tblCellMar>
              </w:tblPrEx>
              <w:trPr>
                <w:trHeight w:val="394"/>
              </w:trPr>
              <w:tc>
                <w:tcPr>
                  <w:tcW w:w="62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457FFE" w:rsidP="00F70C8D" w:rsidRDefault="00457FFE" w14:paraId="29DF44E3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460" w:type="dxa"/>
                  <w:gridSpan w:val="3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8071CA" w:rsidR="00457FFE" w:rsidP="00F70C8D" w:rsidRDefault="00457FFE" w14:paraId="75628BA2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16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="00457FFE" w:rsidP="00F70C8D" w:rsidRDefault="00457FFE" w14:paraId="6093B784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457FFE" w:rsidP="00F70C8D" w:rsidRDefault="00457FFE" w14:paraId="1DF431ED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47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457FFE" w:rsidP="00F70C8D" w:rsidRDefault="00457FFE" w14:paraId="3C2C04F3" w14:textId="77777777">
                  <w:pPr>
                    <w:pStyle w:val="a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Pr="00A34B47" w:rsidR="00457FFE" w:rsidTr="00457FFE" w14:paraId="3805F9D2" w14:textId="77777777">
              <w:tblPrEx>
                <w:tblCellMar>
                  <w:left w:w="29" w:type="dxa"/>
                  <w:right w:w="14" w:type="dxa"/>
                </w:tblCellMar>
              </w:tblPrEx>
              <w:trPr>
                <w:trHeight w:val="394"/>
              </w:trPr>
              <w:tc>
                <w:tcPr>
                  <w:tcW w:w="62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457FFE" w:rsidP="00F70C8D" w:rsidRDefault="00457FFE" w14:paraId="03D1BCC0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460" w:type="dxa"/>
                  <w:gridSpan w:val="3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8071CA" w:rsidR="00457FFE" w:rsidP="00F70C8D" w:rsidRDefault="00457FFE" w14:paraId="2042BBA3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16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="00457FFE" w:rsidP="00F70C8D" w:rsidRDefault="00457FFE" w14:paraId="3B25244C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457FFE" w:rsidP="00F70C8D" w:rsidRDefault="00457FFE" w14:paraId="1AEE4769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47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457FFE" w:rsidP="00F70C8D" w:rsidRDefault="00457FFE" w14:paraId="42364BC7" w14:textId="77777777">
                  <w:pPr>
                    <w:pStyle w:val="a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Pr="00A34B47" w:rsidR="00457FFE" w:rsidTr="00457FFE" w14:paraId="70029CC8" w14:textId="77777777">
              <w:tblPrEx>
                <w:tblCellMar>
                  <w:left w:w="29" w:type="dxa"/>
                  <w:right w:w="14" w:type="dxa"/>
                </w:tblCellMar>
              </w:tblPrEx>
              <w:trPr>
                <w:trHeight w:val="394"/>
              </w:trPr>
              <w:tc>
                <w:tcPr>
                  <w:tcW w:w="62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457FFE" w:rsidP="00F70C8D" w:rsidRDefault="00457FFE" w14:paraId="584DAFAD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460" w:type="dxa"/>
                  <w:gridSpan w:val="3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8071CA" w:rsidR="00457FFE" w:rsidP="00F70C8D" w:rsidRDefault="00457FFE" w14:paraId="37595724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16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="00457FFE" w:rsidP="00F70C8D" w:rsidRDefault="00457FFE" w14:paraId="7970CB01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457FFE" w:rsidP="00F70C8D" w:rsidRDefault="00457FFE" w14:paraId="7728D7C7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47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00457FFE" w:rsidP="00F70C8D" w:rsidRDefault="00457FFE" w14:paraId="74EAD537" w14:textId="77777777">
                  <w:pPr>
                    <w:pStyle w:val="a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tr-TR"/>
                    </w:rPr>
                  </w:pPr>
                </w:p>
              </w:tc>
            </w:tr>
          </w:tbl>
          <w:p w:rsidR="00F70C8D" w:rsidP="00F70C8D" w:rsidRDefault="00F70C8D" w14:paraId="3E706678" w14:textId="77777777"/>
          <w:tbl>
            <w:tblPr>
              <w:tblW w:w="0" w:type="auto"/>
              <w:tblBorders>
                <w:top w:val="single" w:color="auto" w:sz="12" w:space="0"/>
                <w:left w:val="single" w:color="auto" w:sz="12" w:space="0"/>
                <w:bottom w:val="single" w:color="auto" w:sz="12" w:space="0"/>
                <w:right w:val="single" w:color="auto" w:sz="12" w:space="0"/>
                <w:insideH w:val="single" w:color="auto" w:sz="4" w:space="0"/>
                <w:insideV w:val="single" w:color="auto" w:sz="4" w:space="0"/>
              </w:tblBorders>
              <w:tblLook w:val="01E0" w:firstRow="1" w:lastRow="1" w:firstColumn="1" w:lastColumn="1" w:noHBand="0" w:noVBand="0"/>
            </w:tblPr>
            <w:tblGrid>
              <w:gridCol w:w="1482"/>
              <w:gridCol w:w="6072"/>
              <w:gridCol w:w="2378"/>
            </w:tblGrid>
            <w:tr w:rsidRPr="008A2301" w:rsidR="00F70C8D" w:rsidTr="0034341B" w14:paraId="245967CB" w14:textId="77777777">
              <w:trPr>
                <w:trHeight w:val="288"/>
              </w:trPr>
              <w:tc>
                <w:tcPr>
                  <w:tcW w:w="11041" w:type="dxa"/>
                  <w:gridSpan w:val="2"/>
                </w:tcPr>
                <w:p w:rsidRPr="008A2301" w:rsidR="00F70C8D" w:rsidP="00F70C8D" w:rsidRDefault="00F70C8D" w14:paraId="7917EB4C" w14:textId="77777777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İLAN</w:t>
                  </w:r>
                  <w:r w:rsidRPr="008A2301">
                    <w:rPr>
                      <w:rFonts w:ascii="Arial" w:hAnsi="Arial" w:cs="Arial"/>
                    </w:rPr>
                    <w:t xml:space="preserve"> EDEN</w:t>
                  </w:r>
                  <w:r>
                    <w:rPr>
                      <w:rFonts w:ascii="Arial" w:hAnsi="Arial" w:cs="Arial"/>
                    </w:rPr>
                    <w:t xml:space="preserve"> ÖĞRETİM ELEMANI</w:t>
                  </w:r>
                </w:p>
              </w:tc>
              <w:tc>
                <w:tcPr>
                  <w:tcW w:w="3119" w:type="dxa"/>
                </w:tcPr>
                <w:p w:rsidRPr="008A2301" w:rsidR="00F70C8D" w:rsidP="00F70C8D" w:rsidRDefault="00F70C8D" w14:paraId="25AACBCE" w14:textId="77777777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İLAN</w:t>
                  </w:r>
                  <w:r w:rsidRPr="008A2301">
                    <w:rPr>
                      <w:rFonts w:ascii="Arial" w:hAnsi="Arial" w:cs="Arial"/>
                    </w:rPr>
                    <w:t xml:space="preserve"> TARİHİ</w:t>
                  </w:r>
                </w:p>
              </w:tc>
            </w:tr>
            <w:tr w:rsidRPr="008A2301" w:rsidR="00F70C8D" w:rsidTr="0034341B" w14:paraId="07F96414" w14:textId="77777777">
              <w:trPr>
                <w:trHeight w:val="304"/>
              </w:trPr>
              <w:tc>
                <w:tcPr>
                  <w:tcW w:w="1746" w:type="dxa"/>
                </w:tcPr>
                <w:p w:rsidRPr="008A2301" w:rsidR="00F70C8D" w:rsidP="00F70C8D" w:rsidRDefault="00F70C8D" w14:paraId="14EF94F1" w14:textId="77777777">
                  <w:pPr>
                    <w:jc w:val="center"/>
                    <w:rPr>
                      <w:rFonts w:ascii="Arial" w:hAnsi="Arial" w:cs="Arial"/>
                    </w:rPr>
                  </w:pPr>
                  <w:r w:rsidRPr="008A2301">
                    <w:rPr>
                      <w:rFonts w:ascii="Arial" w:hAnsi="Arial" w:cs="Arial"/>
                    </w:rPr>
                    <w:t>Adı Soyadı</w:t>
                  </w:r>
                </w:p>
              </w:tc>
              <w:tc>
                <w:tcPr>
                  <w:tcW w:w="9295" w:type="dxa"/>
                </w:tcPr>
                <w:p w:rsidRPr="008A2301" w:rsidR="00F70C8D" w:rsidP="00F70C8D" w:rsidRDefault="00F70C8D" w14:paraId="46318BE3" w14:textId="77777777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119" w:type="dxa"/>
                  <w:vMerge w:val="restart"/>
                </w:tcPr>
                <w:p w:rsidRPr="008A2301" w:rsidR="00F70C8D" w:rsidP="00F70C8D" w:rsidRDefault="00F70C8D" w14:paraId="75D04EFD" w14:textId="77777777">
                  <w:pPr>
                    <w:rPr>
                      <w:rFonts w:ascii="Arial" w:hAnsi="Arial" w:cs="Arial"/>
                    </w:rPr>
                  </w:pPr>
                </w:p>
                <w:p w:rsidRPr="008A2301" w:rsidR="00F70C8D" w:rsidP="00F70C8D" w:rsidRDefault="00F70C8D" w14:paraId="537343B5" w14:textId="77777777">
                  <w:pPr>
                    <w:rPr>
                      <w:rFonts w:ascii="Arial" w:hAnsi="Arial" w:cs="Arial"/>
                    </w:rPr>
                  </w:pPr>
                  <w:r w:rsidRPr="008A2301">
                    <w:rPr>
                      <w:rFonts w:ascii="Arial" w:hAnsi="Arial" w:cs="Arial"/>
                    </w:rPr>
                    <w:t xml:space="preserve">   </w:t>
                  </w:r>
                  <w:r>
                    <w:rPr>
                      <w:rFonts w:ascii="Arial" w:hAnsi="Arial" w:cs="Arial"/>
                    </w:rPr>
                    <w:t>.. /….</w:t>
                  </w:r>
                  <w:r w:rsidRPr="008A2301">
                    <w:rPr>
                      <w:rFonts w:ascii="Arial" w:hAnsi="Arial" w:cs="Arial"/>
                    </w:rPr>
                    <w:t>/20</w:t>
                  </w:r>
                  <w:r>
                    <w:rPr>
                      <w:rFonts w:ascii="Arial" w:hAnsi="Arial" w:cs="Arial"/>
                    </w:rPr>
                    <w:t>..</w:t>
                  </w:r>
                </w:p>
              </w:tc>
            </w:tr>
            <w:tr w:rsidRPr="008A2301" w:rsidR="00F70C8D" w:rsidTr="0034341B" w14:paraId="4CA6FEBB" w14:textId="77777777">
              <w:trPr>
                <w:trHeight w:val="523"/>
              </w:trPr>
              <w:tc>
                <w:tcPr>
                  <w:tcW w:w="1746" w:type="dxa"/>
                  <w:vAlign w:val="center"/>
                </w:tcPr>
                <w:p w:rsidRPr="008A2301" w:rsidR="00F70C8D" w:rsidP="00F70C8D" w:rsidRDefault="00F70C8D" w14:paraId="05810745" w14:textId="77777777">
                  <w:pPr>
                    <w:jc w:val="center"/>
                    <w:rPr>
                      <w:rFonts w:ascii="Arial" w:hAnsi="Arial" w:cs="Arial"/>
                    </w:rPr>
                  </w:pPr>
                  <w:r w:rsidRPr="008A2301">
                    <w:rPr>
                      <w:rFonts w:ascii="Arial" w:hAnsi="Arial" w:cs="Arial"/>
                    </w:rPr>
                    <w:t>İmza</w:t>
                  </w:r>
                </w:p>
              </w:tc>
              <w:tc>
                <w:tcPr>
                  <w:tcW w:w="9295" w:type="dxa"/>
                </w:tcPr>
                <w:p w:rsidRPr="008A2301" w:rsidR="00F70C8D" w:rsidP="00F70C8D" w:rsidRDefault="00F70C8D" w14:paraId="420097CA" w14:textId="7777777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119" w:type="dxa"/>
                  <w:vMerge/>
                </w:tcPr>
                <w:p w:rsidRPr="008A2301" w:rsidR="00F70C8D" w:rsidP="00F70C8D" w:rsidRDefault="00F70C8D" w14:paraId="2BCC034A" w14:textId="77777777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:rsidRPr="00F70C8D" w:rsidR="00F70C8D" w:rsidP="00F70C8D" w:rsidRDefault="00F70C8D" w14:paraId="3D872566" w14:textId="77777777"/>
        </w:tc>
      </w:tr>
    </w:tbl>
    <w:p w:rsidR="00526DC3" w:rsidP="006D4538" w:rsidRDefault="00526DC3" w14:paraId="512E51E1" w14:textId="77777777"/>
    <w:sectPr w:rsidR="00526DC3" w:rsidSect="00A61006">
      <w:footerReference r:id="Rc7bbc5136308445a"/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484DB" w14:textId="77777777" w:rsidR="00C6339D" w:rsidRDefault="00C6339D" w:rsidP="00BD3F84">
      <w:r>
        <w:separator/>
      </w:r>
    </w:p>
  </w:endnote>
  <w:endnote w:type="continuationSeparator" w:id="0">
    <w:p w14:paraId="32F05D36" w14:textId="77777777" w:rsidR="00C6339D" w:rsidRDefault="00C6339D" w:rsidP="00BD3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0546F" w:rsidP="00FE2AA3" w:rsidRDefault="00F0546F" w14:paraId="0C681989" w14:textId="77777777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43D78" w14:textId="77777777" w:rsidR="00C6339D" w:rsidRDefault="00C6339D" w:rsidP="00BD3F84">
      <w:r>
        <w:separator/>
      </w:r>
    </w:p>
  </w:footnote>
  <w:footnote w:type="continuationSeparator" w:id="0">
    <w:p w14:paraId="2606E89D" w14:textId="77777777" w:rsidR="00C6339D" w:rsidRDefault="00C6339D" w:rsidP="00BD3F84"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88"/>
    </w:tblGrid>
    <w:tr w:rsidRPr="00C311D6" w:rsidR="004A22C2" w:rsidTr="002675ED" w14:paraId="2C274A06" w14:textId="77777777">
      <w:trPr>
        <w:trHeight w:val="1124"/>
      </w:trPr>
      <w:tc>
        <w:tcPr>
          <w:tcW w:w="2122" w:type="dxa"/>
          <w:vMerge w:val="restart"/>
          <w:noWrap/>
          <w:vAlign w:val="center"/>
        </w:tcPr>
        <w:p w:rsidR="004A22C2" w:rsidP="004A22C2" w:rsidRDefault="004A22C2" w14:paraId="4A4294E5" w14:textId="77777777">
          <w:pPr>
            <w:ind w:left="214" w:hanging="214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editId="63BC3F27" wp14:anchorId="37877C67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311D6">
            <w:rPr>
              <w:rFonts w:ascii="Calibri" w:hAnsi="Calibri"/>
              <w:color w:val="000000"/>
            </w:rPr>
            <w:t> </w:t>
          </w:r>
        </w:p>
      </w:tc>
      <w:tc>
        <w:tcPr>
          <w:tcW w:w="5391" w:type="dxa"/>
          <w:noWrap/>
          <w:vAlign w:val="center"/>
        </w:tcPr>
        <w:p w:rsidRPr="00CB1060" w:rsidR="004A22C2" w:rsidP="004A22C2" w:rsidRDefault="004A22C2" w14:paraId="7756E1FD" w14:textId="77777777">
          <w:pPr>
            <w:jc w:val="center"/>
            <w:rPr>
              <w:rFonts w:ascii="Calibri" w:hAnsi="Calibri"/>
              <w:b/>
              <w:bCs/>
            </w:rPr>
          </w:pPr>
          <w:r w:rsidRPr="00CB1060">
            <w:rPr>
              <w:rFonts w:ascii="Calibri" w:hAnsi="Calibri"/>
              <w:b/>
              <w:bCs/>
            </w:rPr>
            <w:t xml:space="preserve">T.C. </w:t>
          </w:r>
        </w:p>
        <w:p w:rsidRPr="00CB1060" w:rsidR="004A22C2" w:rsidP="004A22C2" w:rsidRDefault="004A22C2" w14:paraId="5B28AE14" w14:textId="77777777">
          <w:pPr>
            <w:jc w:val="center"/>
            <w:rPr>
              <w:rFonts w:ascii="Calibri" w:hAnsi="Calibri"/>
              <w:b/>
              <w:bCs/>
            </w:rPr>
          </w:pPr>
          <w:r w:rsidRPr="00CB1060">
            <w:rPr>
              <w:rFonts w:ascii="Calibri" w:hAnsi="Calibri"/>
              <w:b/>
              <w:bCs/>
            </w:rPr>
            <w:t>TRABZON ÜNİVERSİTESİ</w:t>
          </w:r>
        </w:p>
        <w:p w:rsidRPr="00CB1060" w:rsidR="004A22C2" w:rsidP="004A22C2" w:rsidRDefault="00DD5402" w14:paraId="42AB292E" w14:textId="77777777">
          <w:pPr>
            <w:jc w:val="center"/>
            <w:rPr>
              <w:rFonts w:ascii="Calibri" w:hAnsi="Calibri"/>
              <w:b/>
              <w:bCs/>
            </w:rPr>
          </w:pPr>
          <w:r w:rsidRPr="009C41B0">
            <w:rPr>
              <w:rFonts w:ascii="Calibri" w:hAnsi="Calibri"/>
              <w:b/>
              <w:bCs/>
            </w:rPr>
            <w:t>Vakfıkebir Meslek Yüksekokulu</w:t>
          </w:r>
        </w:p>
      </w:tc>
      <w:tc>
        <w:tcPr>
          <w:tcW w:w="2688" w:type="dxa"/>
          <w:noWrap/>
          <w:vAlign w:val="center"/>
        </w:tcPr>
        <w:p w:rsidRPr="008D50BA" w:rsidR="004A22C2" w:rsidP="004A22C2" w:rsidRDefault="004A22C2" w14:paraId="3B57A37A" w14:textId="77777777">
          <w:pPr>
            <w:rPr>
              <w:b/>
              <w:bCs/>
              <w:color w:val="000000"/>
              <w:sz w:val="20"/>
              <w:szCs w:val="20"/>
            </w:rPr>
          </w:pPr>
        </w:p>
      </w:tc>
    </w:tr>
    <w:tr w:rsidRPr="00C311D6" w:rsidR="004A22C2" w:rsidTr="002675ED" w14:paraId="580C8781" w14:textId="77777777">
      <w:trPr>
        <w:trHeight w:val="20"/>
      </w:trPr>
      <w:tc>
        <w:tcPr>
          <w:tcW w:w="2122" w:type="dxa"/>
          <w:vMerge/>
          <w:noWrap/>
          <w:vAlign w:val="center"/>
          <w:hideMark/>
        </w:tcPr>
        <w:p w:rsidRPr="00C311D6" w:rsidR="004A22C2" w:rsidP="004A22C2" w:rsidRDefault="004A22C2" w14:paraId="7A4FA5B0" w14:textId="77777777">
          <w:pPr>
            <w:ind w:left="214" w:hanging="214"/>
            <w:rPr>
              <w:rFonts w:ascii="Calibri" w:hAnsi="Calibri"/>
              <w:color w:val="000000"/>
            </w:rPr>
          </w:pPr>
        </w:p>
      </w:tc>
      <w:tc>
        <w:tcPr>
          <w:tcW w:w="5391" w:type="dxa"/>
          <w:vMerge w:val="restart"/>
          <w:noWrap/>
          <w:vAlign w:val="center"/>
          <w:hideMark/>
        </w:tcPr>
        <w:p w:rsidRPr="00CB1060" w:rsidR="004A22C2" w:rsidP="004A22C2" w:rsidRDefault="00DD5402" w14:paraId="5C944526" w14:textId="77777777">
          <w:pPr>
            <w:jc w:val="center"/>
            <w:rPr>
              <w:rFonts w:ascii="Calibri" w:hAnsi="Calibri"/>
              <w:b/>
              <w:bCs/>
            </w:rPr>
          </w:pPr>
          <w:r w:rsidRPr="009C41B0">
            <w:rPr>
              <w:rFonts w:ascii="Calibri" w:hAnsi="Calibri"/>
              <w:b/>
              <w:bCs/>
            </w:rPr>
            <w:t>DEVAMSIZLIKTAN DOLAYI DÖNEM SONU VE BÜTÜNLEME SINAVINA ALINMAYACAK ÖĞRENCİ LİSTESİ FORMU</w:t>
          </w: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3F2DB884" w14:textId="77777777">
          <w:pPr>
            <w:rPr>
              <w:b/>
              <w:bCs/>
              <w:color w:val="000000"/>
              <w:sz w:val="20"/>
              <w:szCs w:val="20"/>
            </w:rPr>
          </w:pPr>
          <w:r w:rsidRPr="00797F78">
            <w:rPr>
              <w:bCs/>
              <w:color w:val="000000"/>
              <w:sz w:val="20"/>
              <w:szCs w:val="20"/>
            </w:rPr>
            <w:t xml:space="preserve">Doküman No: </w:t>
          </w:r>
          <w:r w:rsidRPr="009C41B0" w:rsidR="00DD5402">
            <w:rPr>
              <w:bCs/>
              <w:color w:val="000000"/>
              <w:sz w:val="20"/>
              <w:szCs w:val="20"/>
            </w:rPr>
            <w:t>KYS-FR/MYO‐VAK/06</w:t>
          </w:r>
        </w:p>
      </w:tc>
    </w:tr>
    <w:tr w:rsidRPr="00C311D6" w:rsidR="004A22C2" w:rsidTr="002675ED" w14:paraId="6B5E5EF4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73B73AC0" w14:textId="77777777">
          <w:pPr>
            <w:rPr>
              <w:rFonts w:ascii="Calibri" w:hAnsi="Calibri"/>
              <w:color w:val="000000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5755BE40" w14:textId="77777777">
          <w:pPr>
            <w:jc w:val="center"/>
            <w:rPr>
              <w:rFonts w:ascii="Calibri" w:hAnsi="Calibri"/>
              <w:b/>
              <w:bCs/>
              <w:color w:val="000000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0F7089AD" w14:textId="77777777">
          <w:pPr>
            <w:rPr>
              <w:b/>
              <w:bCs/>
              <w:color w:val="000000"/>
              <w:sz w:val="20"/>
              <w:szCs w:val="20"/>
            </w:rPr>
          </w:pPr>
          <w:r w:rsidRPr="00797F78">
            <w:rPr>
              <w:bCs/>
              <w:color w:val="000000"/>
              <w:sz w:val="20"/>
              <w:szCs w:val="20"/>
            </w:rPr>
            <w:t xml:space="preserve">İlk Yayın Tarihi: </w:t>
          </w:r>
          <w:r w:rsidRPr="009C41B0" w:rsidR="00DD5402">
            <w:rPr>
              <w:bCs/>
              <w:color w:val="000000"/>
              <w:sz w:val="20"/>
              <w:szCs w:val="20"/>
            </w:rPr>
            <w:t>19.08.2026</w:t>
          </w:r>
        </w:p>
      </w:tc>
    </w:tr>
    <w:tr w:rsidRPr="00C311D6" w:rsidR="004A22C2" w:rsidTr="002675ED" w14:paraId="19E853FD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1E6D9DD2" w14:textId="77777777">
          <w:pPr>
            <w:rPr>
              <w:rFonts w:ascii="Calibri" w:hAnsi="Calibri"/>
              <w:color w:val="000000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6E4C3968" w14:textId="77777777">
          <w:pPr>
            <w:jc w:val="center"/>
            <w:rPr>
              <w:rFonts w:ascii="Calibri" w:hAnsi="Calibri"/>
              <w:b/>
              <w:bCs/>
              <w:color w:val="000000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7D434CDA" w14:textId="77777777">
          <w:pPr>
            <w:rPr>
              <w:b/>
              <w:bCs/>
              <w:color w:val="000000"/>
              <w:sz w:val="20"/>
              <w:szCs w:val="20"/>
            </w:rPr>
          </w:pPr>
          <w:proofErr w:type="spellStart"/>
          <w:r w:rsidRPr="00797F78">
            <w:rPr>
              <w:bCs/>
              <w:color w:val="000000"/>
              <w:sz w:val="20"/>
              <w:szCs w:val="20"/>
            </w:rPr>
            <w:t>Rev</w:t>
          </w:r>
          <w:proofErr w:type="spellEnd"/>
          <w:r w:rsidRPr="00797F78">
            <w:rPr>
              <w:bCs/>
              <w:color w:val="000000"/>
              <w:sz w:val="20"/>
              <w:szCs w:val="20"/>
            </w:rPr>
            <w:t xml:space="preserve">. No/Tar.: </w:t>
          </w:r>
          <w:r w:rsidRPr="009C41B0" w:rsidR="00DD5402">
            <w:rPr>
              <w:bCs/>
              <w:color w:val="000000"/>
              <w:sz w:val="20"/>
              <w:szCs w:val="20"/>
            </w:rPr>
            <w:t>00/...</w:t>
          </w:r>
        </w:p>
      </w:tc>
    </w:tr>
    <w:tr w:rsidRPr="00C311D6" w:rsidR="004A22C2" w:rsidTr="002675ED" w14:paraId="484A54A1" w14:textId="77777777">
      <w:trPr>
        <w:trHeight w:val="125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00EAD014" w14:textId="77777777">
          <w:pPr>
            <w:rPr>
              <w:rFonts w:ascii="Calibri" w:hAnsi="Calibri"/>
              <w:color w:val="000000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4B3D4776" w14:textId="77777777">
          <w:pPr>
            <w:jc w:val="center"/>
            <w:rPr>
              <w:rFonts w:ascii="Calibri" w:hAnsi="Calibri"/>
              <w:b/>
              <w:bCs/>
              <w:color w:val="000000"/>
            </w:rPr>
          </w:pPr>
        </w:p>
      </w:tc>
      <w:tc>
        <w:tcPr>
          <w:tcW w:w="2688" w:type="dxa"/>
          <w:noWrap/>
          <w:vAlign w:val="center"/>
          <w:hideMark/>
        </w:tcPr>
        <w:p w:rsidRPr="005247D2" w:rsidR="004A22C2" w:rsidP="004A22C2" w:rsidRDefault="005247D2" w14:paraId="08EB5C8D" w14:textId="77777777">
          <w:pPr>
            <w:rPr>
              <w:bCs/>
              <w:color w:val="000000"/>
              <w:sz w:val="20"/>
              <w:szCs w:val="20"/>
            </w:rPr>
          </w:pPr>
          <w:r w:rsidRPr="005247D2">
            <w:rPr>
              <w:bCs/>
              <w:color w:val="000000"/>
              <w:sz w:val="20"/>
              <w:szCs w:val="20"/>
            </w:rPr>
            <w:t>Sayfa</w:t>
          </w:r>
          <w:r>
            <w:rPr>
              <w:bCs/>
              <w:color w:val="000000"/>
              <w:sz w:val="20"/>
              <w:szCs w:val="20"/>
            </w:rPr>
            <w:t>:</w:t>
          </w:r>
          <w:r w:rsidRPr="005247D2">
            <w:rPr>
              <w:bCs/>
              <w:color w:val="000000"/>
              <w:sz w:val="20"/>
              <w:szCs w:val="20"/>
            </w:rPr>
            <w:t xml:space="preserve"> </w:t>
          </w:r>
          <w:r w:rsidRPr="005247D2">
            <w:rPr>
              <w:bCs/>
              <w:color w:val="000000"/>
              <w:sz w:val="20"/>
              <w:szCs w:val="20"/>
            </w:rPr>
            <w:fldChar w:fldCharType="begin"/>
          </w:r>
          <w:r w:rsidRPr="005247D2">
            <w:rPr>
              <w:bCs/>
              <w:color w:val="000000"/>
              <w:sz w:val="20"/>
              <w:szCs w:val="20"/>
            </w:rPr>
            <w:instrText>PAGE  \* Arabic  \* MERGEFORMAT</w:instrText>
          </w:r>
          <w:r w:rsidRPr="005247D2">
            <w:rPr>
              <w:bCs/>
              <w:color w:val="000000"/>
              <w:sz w:val="20"/>
              <w:szCs w:val="20"/>
            </w:rPr>
            <w:fldChar w:fldCharType="separate"/>
          </w:r>
          <w:r w:rsidR="00E675C9">
            <w:rPr>
              <w:bCs/>
              <w:noProof/>
              <w:color w:val="000000"/>
              <w:sz w:val="20"/>
              <w:szCs w:val="20"/>
            </w:rPr>
            <w:t>1</w:t>
          </w:r>
          <w:r w:rsidRPr="005247D2">
            <w:rPr>
              <w:bCs/>
              <w:color w:val="000000"/>
              <w:sz w:val="20"/>
              <w:szCs w:val="20"/>
            </w:rPr>
            <w:fldChar w:fldCharType="end"/>
          </w:r>
          <w:r w:rsidRPr="005247D2">
            <w:rPr>
              <w:bCs/>
              <w:color w:val="000000"/>
              <w:sz w:val="20"/>
              <w:szCs w:val="20"/>
            </w:rPr>
            <w:t xml:space="preserve"> / </w:t>
          </w:r>
          <w:r w:rsidRPr="005247D2">
            <w:rPr>
              <w:bCs/>
              <w:color w:val="000000"/>
              <w:sz w:val="20"/>
              <w:szCs w:val="20"/>
            </w:rPr>
            <w:fldChar w:fldCharType="begin"/>
          </w:r>
          <w:r w:rsidRPr="005247D2">
            <w:rPr>
              <w:bCs/>
              <w:color w:val="000000"/>
              <w:sz w:val="20"/>
              <w:szCs w:val="20"/>
            </w:rPr>
            <w:instrText>NUMPAGES  \* Arabic  \* MERGEFORMAT</w:instrText>
          </w:r>
          <w:r w:rsidRPr="005247D2">
            <w:rPr>
              <w:bCs/>
              <w:color w:val="000000"/>
              <w:sz w:val="20"/>
              <w:szCs w:val="20"/>
            </w:rPr>
            <w:fldChar w:fldCharType="separate"/>
          </w:r>
          <w:r w:rsidR="00E675C9">
            <w:rPr>
              <w:bCs/>
              <w:noProof/>
              <w:color w:val="000000"/>
              <w:sz w:val="20"/>
              <w:szCs w:val="20"/>
            </w:rPr>
            <w:t>1</w:t>
          </w:r>
          <w:r w:rsidRPr="005247D2">
            <w:rPr>
              <w:bCs/>
              <w:color w:val="000000"/>
              <w:sz w:val="20"/>
              <w:szCs w:val="20"/>
            </w:rPr>
            <w:fldChar w:fldCharType="end"/>
          </w:r>
        </w:p>
      </w:tc>
    </w:tr>
  </w:tbl>
  <w:p w:rsidR="00BD3F84" w:rsidP="00A61006" w:rsidRDefault="00BD3F84" w14:paraId="669D824C" w14:textId="7777777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768365">
    <w:abstractNumId w:val="3"/>
  </w:num>
  <w:num w:numId="2" w16cid:durableId="1766077926">
    <w:abstractNumId w:val="1"/>
  </w:num>
  <w:num w:numId="3" w16cid:durableId="1585340472">
    <w:abstractNumId w:val="2"/>
  </w:num>
  <w:num w:numId="4" w16cid:durableId="135608988">
    <w:abstractNumId w:val="4"/>
  </w:num>
  <w:num w:numId="5" w16cid:durableId="1050348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FFE"/>
    <w:rsid w:val="00021074"/>
    <w:rsid w:val="00043054"/>
    <w:rsid w:val="000A5923"/>
    <w:rsid w:val="000E3949"/>
    <w:rsid w:val="00102B14"/>
    <w:rsid w:val="00102F0E"/>
    <w:rsid w:val="00116C00"/>
    <w:rsid w:val="00162034"/>
    <w:rsid w:val="0018767F"/>
    <w:rsid w:val="00190B79"/>
    <w:rsid w:val="00197F91"/>
    <w:rsid w:val="001B4480"/>
    <w:rsid w:val="001C15E4"/>
    <w:rsid w:val="001D7B32"/>
    <w:rsid w:val="001E288E"/>
    <w:rsid w:val="002523E2"/>
    <w:rsid w:val="002661B5"/>
    <w:rsid w:val="002675ED"/>
    <w:rsid w:val="00286AFB"/>
    <w:rsid w:val="002A563C"/>
    <w:rsid w:val="003355E8"/>
    <w:rsid w:val="00353C1C"/>
    <w:rsid w:val="003B5A8A"/>
    <w:rsid w:val="00403207"/>
    <w:rsid w:val="00432F6F"/>
    <w:rsid w:val="0044058E"/>
    <w:rsid w:val="00457FFE"/>
    <w:rsid w:val="004A22C2"/>
    <w:rsid w:val="004B3864"/>
    <w:rsid w:val="004B5D47"/>
    <w:rsid w:val="004C0313"/>
    <w:rsid w:val="004C04B8"/>
    <w:rsid w:val="004F4CD4"/>
    <w:rsid w:val="005126B4"/>
    <w:rsid w:val="005247D2"/>
    <w:rsid w:val="00526DC3"/>
    <w:rsid w:val="005437F6"/>
    <w:rsid w:val="005C169B"/>
    <w:rsid w:val="005C3F34"/>
    <w:rsid w:val="006050B6"/>
    <w:rsid w:val="00651E55"/>
    <w:rsid w:val="006B1381"/>
    <w:rsid w:val="006D4538"/>
    <w:rsid w:val="006F3B86"/>
    <w:rsid w:val="007401AE"/>
    <w:rsid w:val="007830B0"/>
    <w:rsid w:val="00792F4E"/>
    <w:rsid w:val="007D37B3"/>
    <w:rsid w:val="00852200"/>
    <w:rsid w:val="008D0922"/>
    <w:rsid w:val="009316E8"/>
    <w:rsid w:val="00933767"/>
    <w:rsid w:val="0095303E"/>
    <w:rsid w:val="00957900"/>
    <w:rsid w:val="009C10F5"/>
    <w:rsid w:val="009D20DA"/>
    <w:rsid w:val="009F14F7"/>
    <w:rsid w:val="00A01DE8"/>
    <w:rsid w:val="00A20ABB"/>
    <w:rsid w:val="00A458CF"/>
    <w:rsid w:val="00A61006"/>
    <w:rsid w:val="00A61A71"/>
    <w:rsid w:val="00AC7578"/>
    <w:rsid w:val="00B16670"/>
    <w:rsid w:val="00B76C45"/>
    <w:rsid w:val="00B774E5"/>
    <w:rsid w:val="00B910EC"/>
    <w:rsid w:val="00BC084F"/>
    <w:rsid w:val="00BC3662"/>
    <w:rsid w:val="00BD3F84"/>
    <w:rsid w:val="00BD438F"/>
    <w:rsid w:val="00C05DE0"/>
    <w:rsid w:val="00C47BD4"/>
    <w:rsid w:val="00C6033E"/>
    <w:rsid w:val="00C6339D"/>
    <w:rsid w:val="00C87347"/>
    <w:rsid w:val="00C90B6E"/>
    <w:rsid w:val="00CB1060"/>
    <w:rsid w:val="00CD3807"/>
    <w:rsid w:val="00CE570F"/>
    <w:rsid w:val="00D13975"/>
    <w:rsid w:val="00DD5402"/>
    <w:rsid w:val="00E02603"/>
    <w:rsid w:val="00E517CF"/>
    <w:rsid w:val="00E57B14"/>
    <w:rsid w:val="00E66350"/>
    <w:rsid w:val="00E675C9"/>
    <w:rsid w:val="00EB49F7"/>
    <w:rsid w:val="00F0546F"/>
    <w:rsid w:val="00F175DB"/>
    <w:rsid w:val="00F36898"/>
    <w:rsid w:val="00F45C55"/>
    <w:rsid w:val="00F70C8D"/>
    <w:rsid w:val="00F82A49"/>
    <w:rsid w:val="00FD0432"/>
    <w:rsid w:val="00FD5EAA"/>
    <w:rsid w:val="00FE2262"/>
    <w:rsid w:val="00FE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F31F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0C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nhideWhenUsed/>
    <w:rsid w:val="00BD3F8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a">
    <w:basedOn w:val="Normal"/>
    <w:next w:val="stBilgi"/>
    <w:link w:val="stbilgiChar0"/>
    <w:rsid w:val="00F70C8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stbilgiChar0">
    <w:name w:val="Üstbilgi Char"/>
    <w:link w:val="a"/>
    <w:rsid w:val="00F70C8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970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85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51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header" Target="/word/header1.xml" Id="rId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theme" Target="/word/theme/theme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0" /><Relationship Type="http://schemas.openxmlformats.org/officeDocument/2006/relationships/settings" Target="/word/settings.xml" Id="rId4" /><Relationship Type="http://schemas.openxmlformats.org/officeDocument/2006/relationships/footer" Target="/word/footer1.xml" Id="rId9" /><Relationship Type="http://schemas.openxmlformats.org/officeDocument/2006/relationships/footer" Target="/word/footer2.xml" Id="Rc7bbc5136308445a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7B460-0269-4B3A-8B9D-0F0C099C9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devamsızlık</Template>
  <TotalTime>2</TotalTime>
  <Pages>2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davut</dc:creator>
  <cp:keywords/>
  <dc:description/>
  <cp:lastModifiedBy>DAVUT HÜRFİKİR</cp:lastModifiedBy>
  <cp:revision>1</cp:revision>
  <dcterms:created xsi:type="dcterms:W3CDTF">2026-08-05T12:34:00Z</dcterms:created>
  <dcterms:modified xsi:type="dcterms:W3CDTF">2026-08-05T12:36:00Z</dcterms:modified>
</cp:coreProperties>
</file>